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01531" w14:textId="5D98CB5B" w:rsidR="00D35E53" w:rsidRPr="00E35BC4" w:rsidRDefault="00F953F8" w:rsidP="00D35E53">
      <w:pPr>
        <w:pStyle w:val="OZNPROJEKTUwskazaniedatylubwersjiprojektu"/>
      </w:pPr>
      <w:r w:rsidRPr="00E35BC4">
        <w:t xml:space="preserve">Projekt </w:t>
      </w:r>
      <w:r w:rsidR="0004071B" w:rsidRPr="00E35BC4">
        <w:t>z </w:t>
      </w:r>
      <w:r w:rsidR="001E6C8C" w:rsidRPr="00E35BC4">
        <w:t>dnia</w:t>
      </w:r>
      <w:r w:rsidR="00D35E53" w:rsidRPr="00E35BC4">
        <w:t xml:space="preserve"> </w:t>
      </w:r>
      <w:r w:rsidR="005D1EF9" w:rsidRPr="00E35BC4">
        <w:t>12 </w:t>
      </w:r>
      <w:r w:rsidR="00756896" w:rsidRPr="00E35BC4">
        <w:t>października</w:t>
      </w:r>
      <w:r w:rsidR="0009603F" w:rsidRPr="00E35BC4">
        <w:t xml:space="preserve"> </w:t>
      </w:r>
      <w:r w:rsidR="00D35E53" w:rsidRPr="00E35BC4">
        <w:t>202</w:t>
      </w:r>
      <w:r w:rsidR="0004071B" w:rsidRPr="00E35BC4">
        <w:t>6 </w:t>
      </w:r>
      <w:r w:rsidR="00D35E53" w:rsidRPr="00E35BC4">
        <w:t xml:space="preserve">r. </w:t>
      </w:r>
    </w:p>
    <w:p w14:paraId="6889C573" w14:textId="09E42B09" w:rsidR="009801FC" w:rsidRPr="00E35BC4" w:rsidRDefault="00E57C3F" w:rsidP="00E35BC4">
      <w:pPr>
        <w:pStyle w:val="OZNPROJEKTUwskazaniedatylubwersjiprojektu"/>
        <w:keepNext/>
      </w:pPr>
      <w:r>
        <w:t>etap</w:t>
      </w:r>
      <w:r w:rsidR="009801FC" w:rsidRPr="00E35BC4">
        <w:t xml:space="preserve">: </w:t>
      </w:r>
      <w:r w:rsidR="005D1EF9" w:rsidRPr="00E35BC4">
        <w:t>uzgodnienia</w:t>
      </w:r>
      <w:r>
        <w:t>, opiniowanie</w:t>
      </w:r>
      <w:r w:rsidR="005D1EF9" w:rsidRPr="00E35BC4">
        <w:t xml:space="preserve"> i konsultacje</w:t>
      </w:r>
    </w:p>
    <w:p w14:paraId="0868C604" w14:textId="77777777" w:rsidR="003D1847" w:rsidRPr="00E35BC4" w:rsidRDefault="003D1847" w:rsidP="003D1847">
      <w:pPr>
        <w:pStyle w:val="OZNRODZAKTUtznustawalubrozporzdzenieiorganwydajcy"/>
      </w:pPr>
      <w:r w:rsidRPr="00E35BC4">
        <w:t>USTAWA</w:t>
      </w:r>
    </w:p>
    <w:p w14:paraId="368136E2" w14:textId="77777777" w:rsidR="00924EDD" w:rsidRPr="00E35BC4" w:rsidRDefault="00924EDD" w:rsidP="00823EC9">
      <w:pPr>
        <w:pStyle w:val="DATAAKTUdatauchwalenialubwydaniaaktu"/>
      </w:pPr>
      <w:r w:rsidRPr="00E35BC4">
        <w:t xml:space="preserve">z dnia </w:t>
      </w:r>
      <w:r w:rsidR="005B73B6">
        <w:fldChar w:fldCharType="begin"/>
      </w:r>
      <w:r w:rsidR="005B73B6">
        <w:instrText xml:space="preserve"> AUTOTEXT  "Data wydania aktu"  \* MERGEFORMAT </w:instrText>
      </w:r>
      <w:r w:rsidR="005B73B6">
        <w:fldChar w:fldCharType="separate"/>
      </w:r>
      <w:sdt>
        <w:sdtPr>
          <w:alias w:val="Data wydania aktu"/>
          <w:tag w:val="Data opublikowania"/>
          <w:id w:val="1859851285"/>
          <w:placeholder>
            <w:docPart w:val="98B262FD21064EF1A7D32A2B93ECC543"/>
          </w:placeholder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 MMMM yyyy"/>
            <w:lid w:val="pl-PL"/>
            <w:storeMappedDataAs w:val="dateTime"/>
            <w:calendar w:val="gregorian"/>
          </w:date>
        </w:sdtPr>
        <w:sdtEndPr/>
        <w:sdtContent>
          <w:r w:rsidR="009801FC" w:rsidRPr="00E35BC4">
            <w:t>&lt;data wydania aktu&gt;</w:t>
          </w:r>
        </w:sdtContent>
      </w:sdt>
      <w:r w:rsidR="005B73B6">
        <w:fldChar w:fldCharType="end"/>
      </w:r>
      <w:r w:rsidRPr="00E35BC4">
        <w:t xml:space="preserve"> r.</w:t>
      </w:r>
    </w:p>
    <w:p w14:paraId="1623551F" w14:textId="77777777" w:rsidR="003D1847" w:rsidRPr="00E35BC4" w:rsidRDefault="003D1847" w:rsidP="00E35BC4">
      <w:pPr>
        <w:pStyle w:val="TYTUAKTUprzedmiotregulacjiustawylubrozporzdzenia"/>
      </w:pPr>
      <w:r w:rsidRPr="00E35BC4">
        <w:t>o zmianie ustawy</w:t>
      </w:r>
      <w:r w:rsidR="0004071B" w:rsidRPr="00E35BC4">
        <w:t xml:space="preserve"> o </w:t>
      </w:r>
      <w:r w:rsidRPr="00E35BC4">
        <w:t>strażach gminnych oraz niektórych innych ustaw</w:t>
      </w:r>
      <w:r w:rsidRPr="00E35BC4">
        <w:rPr>
          <w:rStyle w:val="IGindeksgrny"/>
        </w:rPr>
        <w:footnoteReference w:id="1"/>
      </w:r>
      <w:r w:rsidRPr="00E35BC4">
        <w:rPr>
          <w:rStyle w:val="IGindeksgrny"/>
        </w:rPr>
        <w:t>)</w:t>
      </w:r>
    </w:p>
    <w:p w14:paraId="648531A5" w14:textId="2D84457B" w:rsidR="003D1847" w:rsidRPr="00E35BC4" w:rsidRDefault="003D1847" w:rsidP="00E35BC4">
      <w:pPr>
        <w:pStyle w:val="ARTartustawynprozporzdzenia"/>
        <w:keepNext/>
      </w:pPr>
      <w:r w:rsidRPr="00E35BC4">
        <w:rPr>
          <w:rStyle w:val="Ppogrubienie"/>
        </w:rPr>
        <w:t>Art. 1.</w:t>
      </w:r>
      <w:r w:rsidR="0004071B" w:rsidRPr="00E35BC4">
        <w:t> W </w:t>
      </w:r>
      <w:r w:rsidRPr="00E35BC4">
        <w:t>ustawie</w:t>
      </w:r>
      <w:r w:rsidR="0004071B" w:rsidRPr="00E35BC4">
        <w:t xml:space="preserve"> z </w:t>
      </w:r>
      <w:r w:rsidRPr="00E35BC4">
        <w:t>dnia 2</w:t>
      </w:r>
      <w:r w:rsidR="0004071B" w:rsidRPr="00E35BC4">
        <w:t>9 </w:t>
      </w:r>
      <w:r w:rsidRPr="00E35BC4">
        <w:t>sierpnia 199</w:t>
      </w:r>
      <w:r w:rsidR="0004071B" w:rsidRPr="00E35BC4">
        <w:t>7 </w:t>
      </w:r>
      <w:r w:rsidRPr="00E35BC4">
        <w:t>r.</w:t>
      </w:r>
      <w:r w:rsidR="0004071B" w:rsidRPr="00E35BC4">
        <w:t xml:space="preserve"> o </w:t>
      </w:r>
      <w:r w:rsidRPr="00E35BC4">
        <w:t>strażach gminnych (</w:t>
      </w:r>
      <w:r w:rsidR="00AA5D15" w:rsidRPr="00E35BC4">
        <w:t>Dz. U.</w:t>
      </w:r>
      <w:r w:rsidR="0004071B" w:rsidRPr="00E35BC4">
        <w:t xml:space="preserve"> z </w:t>
      </w:r>
      <w:r w:rsidRPr="00E35BC4">
        <w:t>20</w:t>
      </w:r>
      <w:r w:rsidR="00EA5CD4" w:rsidRPr="00E35BC4">
        <w:t>2</w:t>
      </w:r>
      <w:r w:rsidR="0004071B" w:rsidRPr="00E35BC4">
        <w:t>1 </w:t>
      </w:r>
      <w:r w:rsidRPr="00E35BC4">
        <w:t>r.</w:t>
      </w:r>
      <w:r w:rsidR="00AA5D15" w:rsidRPr="00E35BC4">
        <w:t xml:space="preserve"> poz. </w:t>
      </w:r>
      <w:r w:rsidR="008A793B" w:rsidRPr="00E35BC4">
        <w:t>17</w:t>
      </w:r>
      <w:r w:rsidR="00EA5CD4" w:rsidRPr="00E35BC4">
        <w:t>63</w:t>
      </w:r>
      <w:r w:rsidRPr="00E35BC4">
        <w:t>) wprowadza się następujące zmiany:</w:t>
      </w:r>
    </w:p>
    <w:p w14:paraId="64CE674C" w14:textId="2D475DF1" w:rsidR="004545B7" w:rsidRPr="00E35BC4" w:rsidRDefault="004545B7" w:rsidP="002D1981">
      <w:pPr>
        <w:pStyle w:val="PKTpunkt"/>
        <w:keepNext/>
      </w:pPr>
      <w:r w:rsidRPr="00E35BC4">
        <w:t>1)</w:t>
      </w:r>
      <w:r w:rsidR="00A40D3D">
        <w:tab/>
      </w:r>
      <w:r w:rsidR="00AA5D15" w:rsidRPr="00E35BC4">
        <w:t>w art. 1 w ust. </w:t>
      </w:r>
      <w:r w:rsidR="0004071B" w:rsidRPr="00E35BC4">
        <w:t>2 </w:t>
      </w:r>
      <w:r w:rsidR="0020674A" w:rsidRPr="00E35BC4">
        <w:t>wyraz</w:t>
      </w:r>
      <w:r w:rsidR="00DC4948" w:rsidRPr="00E35BC4">
        <w:t>y</w:t>
      </w:r>
      <w:r w:rsidR="0020674A" w:rsidRPr="00E35BC4">
        <w:t xml:space="preserve"> </w:t>
      </w:r>
      <w:r w:rsidR="001174EA" w:rsidRPr="00E35BC4">
        <w:t>„</w:t>
      </w:r>
      <w:r w:rsidR="00DC4948" w:rsidRPr="00E35BC4">
        <w:t xml:space="preserve">i praw </w:t>
      </w:r>
      <w:r w:rsidR="0020674A" w:rsidRPr="00E35BC4">
        <w:t>obywateli</w:t>
      </w:r>
      <w:r w:rsidR="00FF07DA" w:rsidRPr="00E35BC4">
        <w:t>”</w:t>
      </w:r>
      <w:r w:rsidR="0020674A" w:rsidRPr="00E35BC4">
        <w:t xml:space="preserve"> zastępuje się wyraz</w:t>
      </w:r>
      <w:r w:rsidR="00DC4948" w:rsidRPr="00E35BC4">
        <w:t>ami</w:t>
      </w:r>
      <w:r w:rsidR="0020674A" w:rsidRPr="00E35BC4">
        <w:t xml:space="preserve"> </w:t>
      </w:r>
      <w:r w:rsidR="001174EA" w:rsidRPr="00E35BC4">
        <w:t>„</w:t>
      </w:r>
      <w:r w:rsidR="00DC4948" w:rsidRPr="00E35BC4">
        <w:t xml:space="preserve">oraz </w:t>
      </w:r>
      <w:r w:rsidR="006A3FE0" w:rsidRPr="00E35BC4">
        <w:t xml:space="preserve">praw </w:t>
      </w:r>
      <w:r w:rsidR="0020674A" w:rsidRPr="00E35BC4">
        <w:t>człowieka</w:t>
      </w:r>
      <w:r w:rsidR="0004071B" w:rsidRPr="00E35BC4">
        <w:t xml:space="preserve"> i </w:t>
      </w:r>
      <w:r w:rsidR="006A3FE0" w:rsidRPr="00E35BC4">
        <w:t>obywatela</w:t>
      </w:r>
      <w:r w:rsidR="00FF07DA" w:rsidRPr="00E35BC4">
        <w:t>”</w:t>
      </w:r>
      <w:r w:rsidR="001174EA" w:rsidRPr="00E35BC4">
        <w:t>;</w:t>
      </w:r>
    </w:p>
    <w:p w14:paraId="5D5DBF13" w14:textId="202B1F45" w:rsidR="003D1847" w:rsidRPr="00E35BC4" w:rsidRDefault="006F1CC0" w:rsidP="00E04ABD">
      <w:pPr>
        <w:pStyle w:val="PKTpunkt"/>
      </w:pPr>
      <w:r w:rsidRPr="00E35BC4">
        <w:t>2</w:t>
      </w:r>
      <w:r w:rsidR="003D1847" w:rsidRPr="00E35BC4">
        <w:t>)</w:t>
      </w:r>
      <w:r w:rsidR="00A40D3D">
        <w:tab/>
      </w:r>
      <w:r w:rsidR="00AA5D15" w:rsidRPr="00E35BC4">
        <w:t>w art. 2 w ust. 2 w </w:t>
      </w:r>
      <w:r w:rsidR="00E04ABD" w:rsidRPr="00E35BC4">
        <w:t>zdani</w:t>
      </w:r>
      <w:r w:rsidR="00202248" w:rsidRPr="00E35BC4">
        <w:t>u</w:t>
      </w:r>
      <w:r w:rsidR="00E04ABD" w:rsidRPr="00E35BC4">
        <w:t xml:space="preserve"> pierwsz</w:t>
      </w:r>
      <w:r w:rsidR="00202248" w:rsidRPr="00E35BC4">
        <w:t>ym po wyrazach „</w:t>
      </w:r>
      <w:r w:rsidR="00E04ABD" w:rsidRPr="00E35BC4">
        <w:t>zawiadamia wojewodę</w:t>
      </w:r>
      <w:r w:rsidR="00F02CA9" w:rsidRPr="00E35BC4">
        <w:t>”</w:t>
      </w:r>
      <w:r w:rsidR="00202248" w:rsidRPr="00E35BC4">
        <w:t xml:space="preserve"> dodaje się wyrazy „</w:t>
      </w:r>
      <w:r w:rsidR="00E04ABD" w:rsidRPr="00E35BC4">
        <w:t>oraz właściwego terytorialnie komendanta wojewódzkiego (Stołecznego) Policji</w:t>
      </w:r>
      <w:r w:rsidR="00FF07DA" w:rsidRPr="00E35BC4">
        <w:t>”</w:t>
      </w:r>
      <w:r w:rsidR="00D860E5" w:rsidRPr="00E35BC4">
        <w:t>;</w:t>
      </w:r>
    </w:p>
    <w:p w14:paraId="70782E64" w14:textId="6E11CF22" w:rsidR="003D1847" w:rsidRPr="00E35BC4" w:rsidRDefault="00B9192F" w:rsidP="00E04ABD">
      <w:pPr>
        <w:pStyle w:val="PKTpunkt"/>
      </w:pPr>
      <w:r w:rsidRPr="00E35BC4">
        <w:t>3</w:t>
      </w:r>
      <w:r w:rsidR="003D1847" w:rsidRPr="00E35BC4">
        <w:t>)</w:t>
      </w:r>
      <w:r w:rsidR="00A40D3D">
        <w:tab/>
      </w:r>
      <w:r w:rsidR="00AA5D15" w:rsidRPr="00E35BC4">
        <w:t>w art. 4 w </w:t>
      </w:r>
      <w:r w:rsidR="00265D21" w:rsidRPr="00E35BC4">
        <w:t xml:space="preserve">zdaniu pierwszym po wyrazach </w:t>
      </w:r>
      <w:r w:rsidR="00F02CA9" w:rsidRPr="00E35BC4">
        <w:t>„</w:t>
      </w:r>
      <w:r w:rsidR="00265D21" w:rsidRPr="00E35BC4">
        <w:t>zawiadamia wojewodę</w:t>
      </w:r>
      <w:r w:rsidR="00F02CA9" w:rsidRPr="00E35BC4">
        <w:t>”</w:t>
      </w:r>
      <w:r w:rsidR="00265D21" w:rsidRPr="00E35BC4">
        <w:t xml:space="preserve"> dodaje się wyrazy  </w:t>
      </w:r>
      <w:r w:rsidR="00175889" w:rsidRPr="00E35BC4">
        <w:t>„</w:t>
      </w:r>
      <w:r w:rsidR="00E04ABD" w:rsidRPr="00E35BC4">
        <w:t>oraz właściwego terytorialnie komendanta wojewódzkiego (Stołecznego) Policji</w:t>
      </w:r>
      <w:r w:rsidR="00FF07DA" w:rsidRPr="00E35BC4">
        <w:t>”</w:t>
      </w:r>
      <w:r w:rsidR="001174EA" w:rsidRPr="00E35BC4">
        <w:t>;</w:t>
      </w:r>
    </w:p>
    <w:p w14:paraId="4D98A126" w14:textId="33120F39" w:rsidR="008B5376" w:rsidRPr="00E35BC4" w:rsidRDefault="00693F06" w:rsidP="00A40D3D">
      <w:pPr>
        <w:pStyle w:val="PKTpunkt"/>
      </w:pPr>
      <w:r w:rsidRPr="00A40D3D">
        <w:t>4</w:t>
      </w:r>
      <w:r w:rsidR="008B5376" w:rsidRPr="00A40D3D">
        <w:t>)</w:t>
      </w:r>
      <w:r w:rsidR="00A40D3D" w:rsidRPr="00A40D3D">
        <w:tab/>
      </w:r>
      <w:r w:rsidR="00AA5D15" w:rsidRPr="00A40D3D">
        <w:t>w art. 8 w ust. </w:t>
      </w:r>
      <w:r w:rsidR="0004071B" w:rsidRPr="00A40D3D">
        <w:t>2 </w:t>
      </w:r>
      <w:r w:rsidR="00150CDE" w:rsidRPr="00A40D3D">
        <w:t>kropkę zastępuje się przecinkiem</w:t>
      </w:r>
      <w:r w:rsidR="0004071B" w:rsidRPr="00A40D3D">
        <w:t xml:space="preserve"> i </w:t>
      </w:r>
      <w:r w:rsidR="00150CDE" w:rsidRPr="00A40D3D">
        <w:t xml:space="preserve">dodaje się </w:t>
      </w:r>
      <w:r w:rsidR="00976AE8" w:rsidRPr="00A40D3D">
        <w:t xml:space="preserve">wyrazy </w:t>
      </w:r>
      <w:r w:rsidR="00847A49" w:rsidRPr="00A40D3D">
        <w:t>„</w:t>
      </w:r>
      <w:r w:rsidR="00150CDE" w:rsidRPr="00A40D3D">
        <w:t>z</w:t>
      </w:r>
      <w:r w:rsidR="006111E8" w:rsidRPr="00A40D3D">
        <w:t xml:space="preserve"> zastrzeżeniem</w:t>
      </w:r>
      <w:r w:rsidR="00AA5D15" w:rsidRPr="00E35BC4">
        <w:t xml:space="preserve"> art. 6 ust. </w:t>
      </w:r>
      <w:r w:rsidRPr="00E35BC4">
        <w:t>2.</w:t>
      </w:r>
      <w:r w:rsidR="00847A49" w:rsidRPr="00E35BC4">
        <w:t>”</w:t>
      </w:r>
      <w:r w:rsidR="00D51302" w:rsidRPr="00E35BC4">
        <w:t>;</w:t>
      </w:r>
    </w:p>
    <w:p w14:paraId="736AFB27" w14:textId="2F040B52" w:rsidR="005E2E0D" w:rsidRPr="00E35BC4" w:rsidRDefault="00693F06" w:rsidP="00E35BC4">
      <w:pPr>
        <w:pStyle w:val="PKTpunkt"/>
        <w:keepNext/>
      </w:pPr>
      <w:r w:rsidRPr="00E35BC4">
        <w:t>5</w:t>
      </w:r>
      <w:r w:rsidR="00AA7E9A" w:rsidRPr="00E35BC4">
        <w:t>)</w:t>
      </w:r>
      <w:r w:rsidR="00A40D3D">
        <w:tab/>
      </w:r>
      <w:r w:rsidR="00AA5D15" w:rsidRPr="00E35BC4">
        <w:t>w art. </w:t>
      </w:r>
      <w:r w:rsidR="005E2E0D" w:rsidRPr="00E35BC4">
        <w:t>9:</w:t>
      </w:r>
    </w:p>
    <w:p w14:paraId="6A320AE4" w14:textId="0FE59D47" w:rsidR="00ED669B" w:rsidRPr="00E35BC4" w:rsidRDefault="005E2E0D" w:rsidP="00A85A78">
      <w:pPr>
        <w:pStyle w:val="LITlitera"/>
      </w:pPr>
      <w:r w:rsidRPr="00E35BC4">
        <w:t>a)</w:t>
      </w:r>
      <w:r w:rsidR="00A40D3D">
        <w:tab/>
      </w:r>
      <w:r w:rsidR="00AA5D15" w:rsidRPr="00E35BC4">
        <w:t>w ust. 2 w pkt </w:t>
      </w:r>
      <w:r w:rsidR="0004071B" w:rsidRPr="00E35BC4">
        <w:t>2 </w:t>
      </w:r>
      <w:r w:rsidR="0020674A" w:rsidRPr="00E35BC4">
        <w:t xml:space="preserve">po wyrazie </w:t>
      </w:r>
      <w:r w:rsidR="001174EA" w:rsidRPr="00E35BC4">
        <w:t>„</w:t>
      </w:r>
      <w:r w:rsidR="0020674A" w:rsidRPr="00E35BC4">
        <w:t>użycia</w:t>
      </w:r>
      <w:r w:rsidR="00FF07DA" w:rsidRPr="00E35BC4">
        <w:t>”</w:t>
      </w:r>
      <w:r w:rsidR="0020674A" w:rsidRPr="00E35BC4">
        <w:t xml:space="preserve"> dodaje się wyrazy </w:t>
      </w:r>
      <w:r w:rsidR="001174EA" w:rsidRPr="00E35BC4">
        <w:t>„</w:t>
      </w:r>
      <w:r w:rsidR="0020674A" w:rsidRPr="00E35BC4">
        <w:t>i wykorzystania</w:t>
      </w:r>
      <w:r w:rsidR="00FF07DA" w:rsidRPr="00E35BC4">
        <w:t>”</w:t>
      </w:r>
      <w:r w:rsidR="0020674A" w:rsidRPr="00E35BC4">
        <w:t>,</w:t>
      </w:r>
    </w:p>
    <w:p w14:paraId="1CD8B342" w14:textId="7D5209D2" w:rsidR="003019E0" w:rsidRPr="00E35BC4" w:rsidRDefault="00A40D3D" w:rsidP="00E35BC4">
      <w:pPr>
        <w:pStyle w:val="LITlitera"/>
        <w:keepNext/>
      </w:pPr>
      <w:r>
        <w:t>b)</w:t>
      </w:r>
      <w:r>
        <w:tab/>
      </w:r>
      <w:r w:rsidR="003019E0" w:rsidRPr="00E35BC4">
        <w:t>po ust</w:t>
      </w:r>
      <w:r w:rsidR="00075EB6">
        <w:t>.</w:t>
      </w:r>
      <w:r w:rsidR="003019E0" w:rsidRPr="00E35BC4">
        <w:t xml:space="preserve"> </w:t>
      </w:r>
      <w:r w:rsidR="0004071B" w:rsidRPr="00E35BC4">
        <w:t>3 </w:t>
      </w:r>
      <w:r w:rsidR="003019E0" w:rsidRPr="00E35BC4">
        <w:t>dodaje się</w:t>
      </w:r>
      <w:r w:rsidR="00AA5D15" w:rsidRPr="00E35BC4">
        <w:t xml:space="preserve"> ust. </w:t>
      </w:r>
      <w:r w:rsidR="00E155B1" w:rsidRPr="00E35BC4">
        <w:t>3a</w:t>
      </w:r>
      <w:r w:rsidR="008E4BE1" w:rsidRPr="00E35BC4">
        <w:t>–</w:t>
      </w:r>
      <w:r w:rsidR="003019E0" w:rsidRPr="00E35BC4">
        <w:t>3</w:t>
      </w:r>
      <w:r w:rsidR="008C42EC" w:rsidRPr="00E35BC4">
        <w:t>w</w:t>
      </w:r>
      <w:r w:rsidR="0004071B" w:rsidRPr="00E35BC4">
        <w:t xml:space="preserve"> w </w:t>
      </w:r>
      <w:r w:rsidR="003019E0" w:rsidRPr="00E35BC4">
        <w:t>brzmieniu:</w:t>
      </w:r>
    </w:p>
    <w:p w14:paraId="4061AA11" w14:textId="77777777" w:rsidR="003019E0" w:rsidRPr="00E35BC4" w:rsidRDefault="003019E0" w:rsidP="00715D9C">
      <w:pPr>
        <w:pStyle w:val="ZLITUSTzmustliter"/>
      </w:pPr>
      <w:r w:rsidRPr="00E35BC4">
        <w:t xml:space="preserve">„3a. </w:t>
      </w:r>
      <w:r w:rsidR="0005350A" w:rsidRPr="00E35BC4">
        <w:t>Okresowe kontrole przeprowadza się na podstawie planu kontroli, który wojewoda</w:t>
      </w:r>
      <w:r w:rsidR="0004071B" w:rsidRPr="00E35BC4">
        <w:t xml:space="preserve"> w </w:t>
      </w:r>
      <w:r w:rsidR="0005350A" w:rsidRPr="00E35BC4">
        <w:t>porozumieniu</w:t>
      </w:r>
      <w:r w:rsidR="0004071B" w:rsidRPr="00E35BC4">
        <w:t xml:space="preserve"> z </w:t>
      </w:r>
      <w:r w:rsidR="0005350A" w:rsidRPr="00E35BC4">
        <w:t>komendantem wojewódzkim (Stołecznym) Policji sporządza na rok kalendarzowy,</w:t>
      </w:r>
      <w:r w:rsidR="0004071B" w:rsidRPr="00E35BC4">
        <w:t xml:space="preserve"> w </w:t>
      </w:r>
      <w:r w:rsidR="0005350A" w:rsidRPr="00E35BC4">
        <w:t>terminie do dnia 3</w:t>
      </w:r>
      <w:r w:rsidR="0004071B" w:rsidRPr="00E35BC4">
        <w:t>0 </w:t>
      </w:r>
      <w:r w:rsidR="0005350A" w:rsidRPr="00E35BC4">
        <w:t>listopada poprzedniego roku.</w:t>
      </w:r>
    </w:p>
    <w:p w14:paraId="7DC625C3" w14:textId="77777777" w:rsidR="0005350A" w:rsidRPr="00E35BC4" w:rsidRDefault="0005350A" w:rsidP="00715D9C">
      <w:pPr>
        <w:pStyle w:val="ZLITUSTzmustliter"/>
      </w:pPr>
      <w:r w:rsidRPr="00E35BC4">
        <w:t>3b. Plan kontroli zawiera</w:t>
      </w:r>
      <w:r w:rsidR="0004071B" w:rsidRPr="00E35BC4">
        <w:t xml:space="preserve"> w </w:t>
      </w:r>
      <w:r w:rsidRPr="00E35BC4">
        <w:t>szczególności:</w:t>
      </w:r>
    </w:p>
    <w:p w14:paraId="35A3B701" w14:textId="163BAC41" w:rsidR="0005350A" w:rsidRPr="00E35BC4" w:rsidRDefault="0005350A" w:rsidP="00715D9C">
      <w:pPr>
        <w:pStyle w:val="ZLITUSTzmustliter"/>
      </w:pPr>
      <w:r w:rsidRPr="00E35BC4">
        <w:t>1)</w:t>
      </w:r>
      <w:r w:rsidR="00080CF2" w:rsidRPr="00E35BC4">
        <w:tab/>
      </w:r>
      <w:r w:rsidR="00080CF2" w:rsidRPr="00E35BC4">
        <w:tab/>
      </w:r>
      <w:r w:rsidRPr="00E35BC4">
        <w:t>nazwę</w:t>
      </w:r>
      <w:r w:rsidR="0004071B" w:rsidRPr="00E35BC4">
        <w:t xml:space="preserve"> i </w:t>
      </w:r>
      <w:r w:rsidRPr="00E35BC4">
        <w:t>siedzibę jednostki kontrolowanej;</w:t>
      </w:r>
    </w:p>
    <w:p w14:paraId="64B0834B" w14:textId="1F45B4BC" w:rsidR="0005350A" w:rsidRPr="00E35BC4" w:rsidRDefault="0005350A" w:rsidP="00715D9C">
      <w:pPr>
        <w:pStyle w:val="ZLITUSTzmustliter"/>
      </w:pPr>
      <w:r w:rsidRPr="00E35BC4">
        <w:t>2)</w:t>
      </w:r>
      <w:r w:rsidR="00080CF2" w:rsidRPr="00E35BC4">
        <w:tab/>
      </w:r>
      <w:r w:rsidR="00080CF2" w:rsidRPr="00E35BC4">
        <w:tab/>
      </w:r>
      <w:r w:rsidRPr="00E35BC4">
        <w:t>termin przeprowadzenia kontroli;</w:t>
      </w:r>
    </w:p>
    <w:p w14:paraId="62A9BD98" w14:textId="5A5AF148" w:rsidR="0005350A" w:rsidRPr="00E35BC4" w:rsidRDefault="0005350A" w:rsidP="00715D9C">
      <w:pPr>
        <w:pStyle w:val="ZLITUSTzmustliter"/>
      </w:pPr>
      <w:r w:rsidRPr="00E35BC4">
        <w:t>3)</w:t>
      </w:r>
      <w:r w:rsidR="00080CF2" w:rsidRPr="00E35BC4">
        <w:tab/>
      </w:r>
      <w:r w:rsidR="00080CF2" w:rsidRPr="00E35BC4">
        <w:tab/>
      </w:r>
      <w:r w:rsidRPr="00E35BC4">
        <w:t>zakres kontroli.</w:t>
      </w:r>
    </w:p>
    <w:p w14:paraId="24DB58E5" w14:textId="77777777" w:rsidR="0005350A" w:rsidRPr="00E35BC4" w:rsidRDefault="001261BE" w:rsidP="00715D9C">
      <w:pPr>
        <w:pStyle w:val="ZLITUSTzmustliter"/>
      </w:pPr>
      <w:r w:rsidRPr="00E35BC4">
        <w:t>3c</w:t>
      </w:r>
      <w:r w:rsidR="0005350A" w:rsidRPr="00E35BC4">
        <w:t>.</w:t>
      </w:r>
      <w:r w:rsidR="0004071B" w:rsidRPr="00E35BC4">
        <w:t xml:space="preserve"> W </w:t>
      </w:r>
      <w:r w:rsidR="0005350A" w:rsidRPr="00E35BC4">
        <w:t>razie potrzeby, niezależnie od planu kontroli, wojewoda</w:t>
      </w:r>
      <w:r w:rsidR="0004071B" w:rsidRPr="00E35BC4">
        <w:t xml:space="preserve"> w </w:t>
      </w:r>
      <w:r w:rsidR="0005350A" w:rsidRPr="00E35BC4">
        <w:t>porozumieniu</w:t>
      </w:r>
      <w:r w:rsidR="0004071B" w:rsidRPr="00E35BC4">
        <w:t xml:space="preserve"> z </w:t>
      </w:r>
      <w:r w:rsidR="0005350A" w:rsidRPr="00E35BC4">
        <w:t>komendantem wojewódzkim (Stołecznym) Policji może zarządzić kontrolę doraźną.</w:t>
      </w:r>
    </w:p>
    <w:p w14:paraId="0DEE1985" w14:textId="49835F60" w:rsidR="001A142E" w:rsidRPr="00E35BC4" w:rsidRDefault="001261BE" w:rsidP="00715D9C">
      <w:pPr>
        <w:pStyle w:val="ZLITUSTzmustliter"/>
      </w:pPr>
      <w:r w:rsidRPr="00E35BC4">
        <w:lastRenderedPageBreak/>
        <w:t>3d</w:t>
      </w:r>
      <w:r w:rsidR="0005350A" w:rsidRPr="00E35BC4">
        <w:t>. Kontrole przeprowadzają, na podstawie pisemnego upoważnienia wojewody</w:t>
      </w:r>
      <w:r w:rsidR="0004071B" w:rsidRPr="00E35BC4">
        <w:t xml:space="preserve"> i </w:t>
      </w:r>
      <w:r w:rsidR="0005350A" w:rsidRPr="00E35BC4">
        <w:t>ważnej legitymacji służbowej, wyznaczeni przez komendanta wojewódzkiego (Stołecznego) Policji funkcjonariusze Policji lub pracownicy komendy wojewódzkiej (Stołecznej) Policji, zwani dalej ,,kontrolującymi</w:t>
      </w:r>
      <w:r w:rsidR="00F02CA9" w:rsidRPr="00E35BC4">
        <w:t>”</w:t>
      </w:r>
      <w:r w:rsidR="0005350A" w:rsidRPr="00E35BC4">
        <w:t>.</w:t>
      </w:r>
    </w:p>
    <w:p w14:paraId="0255AC02" w14:textId="77777777" w:rsidR="001A142E" w:rsidRPr="00E35BC4" w:rsidRDefault="001261BE" w:rsidP="00715D9C">
      <w:pPr>
        <w:pStyle w:val="ZLITUSTzmustliter"/>
      </w:pPr>
      <w:r w:rsidRPr="00E35BC4">
        <w:t>3e</w:t>
      </w:r>
      <w:r w:rsidR="0005350A" w:rsidRPr="00E35BC4">
        <w:t>. Podczas wykonywania czynności kontrolnych przez kontrolującego mogą być obecni przedstawiciele wojewody posiadający pisemne upoważnienie wojewody</w:t>
      </w:r>
      <w:r w:rsidR="0004071B" w:rsidRPr="00E35BC4">
        <w:t xml:space="preserve"> i </w:t>
      </w:r>
      <w:r w:rsidR="0005350A" w:rsidRPr="00E35BC4">
        <w:t>ważną legitymację służbową.</w:t>
      </w:r>
      <w:r w:rsidR="001A142E" w:rsidRPr="00E35BC4">
        <w:t xml:space="preserve"> </w:t>
      </w:r>
    </w:p>
    <w:p w14:paraId="2BB46E0B" w14:textId="10E4FF5A" w:rsidR="001A142E" w:rsidRPr="00E35BC4" w:rsidRDefault="001261BE" w:rsidP="00A40D3D">
      <w:pPr>
        <w:pStyle w:val="ZLITUSTzmustliter"/>
        <w:keepNext/>
      </w:pPr>
      <w:r w:rsidRPr="00E35BC4">
        <w:t>3f</w:t>
      </w:r>
      <w:r w:rsidR="0005350A" w:rsidRPr="00E35BC4">
        <w:t>. Upoważnienie do przeprowadzenia kontroli,</w:t>
      </w:r>
      <w:r w:rsidR="0004071B" w:rsidRPr="00E35BC4">
        <w:t xml:space="preserve"> o </w:t>
      </w:r>
      <w:r w:rsidR="0005350A" w:rsidRPr="00E35BC4">
        <w:t>którym mowa</w:t>
      </w:r>
      <w:r w:rsidR="00AA5D15" w:rsidRPr="00E35BC4">
        <w:t xml:space="preserve"> w ust. </w:t>
      </w:r>
      <w:r w:rsidR="0005350A" w:rsidRPr="00E35BC4">
        <w:t>3</w:t>
      </w:r>
      <w:r w:rsidR="006C0C49" w:rsidRPr="00E35BC4">
        <w:t>d</w:t>
      </w:r>
      <w:r w:rsidR="0004071B" w:rsidRPr="00E35BC4">
        <w:t xml:space="preserve"> i </w:t>
      </w:r>
      <w:r w:rsidR="006C0C49" w:rsidRPr="00E35BC4">
        <w:t>3e</w:t>
      </w:r>
      <w:r w:rsidR="0005350A" w:rsidRPr="00E35BC4">
        <w:t>, zawiera:</w:t>
      </w:r>
    </w:p>
    <w:p w14:paraId="43EE6102" w14:textId="510C9ACD" w:rsidR="001A142E" w:rsidRPr="00E35BC4" w:rsidRDefault="0005350A" w:rsidP="00A40D3D">
      <w:pPr>
        <w:pStyle w:val="ZLITPKTzmpktliter"/>
      </w:pPr>
      <w:r w:rsidRPr="00E35BC4">
        <w:t>1)</w:t>
      </w:r>
      <w:r w:rsidR="00080CF2" w:rsidRPr="00E35BC4">
        <w:tab/>
      </w:r>
      <w:r w:rsidR="00080CF2" w:rsidRPr="00E35BC4">
        <w:tab/>
      </w:r>
      <w:r w:rsidRPr="00E35BC4">
        <w:t>wskazanie podstawy prawnej;</w:t>
      </w:r>
    </w:p>
    <w:p w14:paraId="2B0C5F5F" w14:textId="1C6F3FC0" w:rsidR="001A142E" w:rsidRPr="00E35BC4" w:rsidRDefault="0005350A" w:rsidP="00A40D3D">
      <w:pPr>
        <w:pStyle w:val="ZLITPKTzmpktliter"/>
      </w:pPr>
      <w:r w:rsidRPr="00E35BC4">
        <w:t>2)</w:t>
      </w:r>
      <w:r w:rsidR="00080CF2" w:rsidRPr="00E35BC4">
        <w:tab/>
      </w:r>
      <w:r w:rsidR="00080CF2" w:rsidRPr="00E35BC4">
        <w:tab/>
      </w:r>
      <w:r w:rsidRPr="00E35BC4">
        <w:t>oznaczenie jednostk</w:t>
      </w:r>
      <w:r w:rsidR="001E6C8C" w:rsidRPr="00E35BC4">
        <w:t>i</w:t>
      </w:r>
      <w:r w:rsidRPr="00E35BC4">
        <w:t xml:space="preserve"> kontrolowanej;</w:t>
      </w:r>
    </w:p>
    <w:p w14:paraId="14B38A98" w14:textId="0124E334" w:rsidR="001A142E" w:rsidRPr="00E35BC4" w:rsidRDefault="0005350A" w:rsidP="00A40D3D">
      <w:pPr>
        <w:pStyle w:val="ZLITPKTzmpktliter"/>
      </w:pPr>
      <w:r w:rsidRPr="00E35BC4">
        <w:t>3)</w:t>
      </w:r>
      <w:r w:rsidR="00080CF2" w:rsidRPr="00E35BC4">
        <w:tab/>
      </w:r>
      <w:r w:rsidR="00080CF2" w:rsidRPr="00E35BC4">
        <w:tab/>
      </w:r>
      <w:r w:rsidRPr="00E35BC4">
        <w:t>imię</w:t>
      </w:r>
      <w:r w:rsidR="0004071B" w:rsidRPr="00E35BC4">
        <w:t xml:space="preserve"> i </w:t>
      </w:r>
      <w:r w:rsidRPr="00E35BC4">
        <w:t>nazwisko,</w:t>
      </w:r>
      <w:r w:rsidR="0004071B" w:rsidRPr="00E35BC4">
        <w:t xml:space="preserve"> a w </w:t>
      </w:r>
      <w:r w:rsidRPr="00E35BC4">
        <w:t>przypadku funkcjonariusza Policji również stopień, osoby upoważnionej do kontroli;</w:t>
      </w:r>
    </w:p>
    <w:p w14:paraId="46D89CD8" w14:textId="3CA2F597" w:rsidR="001A142E" w:rsidRPr="00E35BC4" w:rsidRDefault="0005350A" w:rsidP="00A40D3D">
      <w:pPr>
        <w:pStyle w:val="ZLITPKTzmpktliter"/>
      </w:pPr>
      <w:r w:rsidRPr="00E35BC4">
        <w:t>4)</w:t>
      </w:r>
      <w:r w:rsidR="00080CF2" w:rsidRPr="00E35BC4">
        <w:tab/>
      </w:r>
      <w:r w:rsidR="00080CF2" w:rsidRPr="00E35BC4">
        <w:tab/>
      </w:r>
      <w:r w:rsidRPr="00E35BC4">
        <w:t>określenie zakresu kontroli;</w:t>
      </w:r>
    </w:p>
    <w:p w14:paraId="7F05EA13" w14:textId="3F27A150" w:rsidR="001A142E" w:rsidRPr="00E35BC4" w:rsidRDefault="0005350A" w:rsidP="00A40D3D">
      <w:pPr>
        <w:pStyle w:val="ZLITPKTzmpktliter"/>
      </w:pPr>
      <w:r w:rsidRPr="00E35BC4">
        <w:t>5)</w:t>
      </w:r>
      <w:r w:rsidR="00080CF2" w:rsidRPr="00E35BC4">
        <w:tab/>
      </w:r>
      <w:r w:rsidR="00080CF2" w:rsidRPr="00E35BC4">
        <w:tab/>
      </w:r>
      <w:r w:rsidRPr="00E35BC4">
        <w:t xml:space="preserve">wskazanie daty </w:t>
      </w:r>
      <w:r w:rsidR="00A85C4E" w:rsidRPr="00E35BC4">
        <w:t>rozpoczęcia</w:t>
      </w:r>
      <w:r w:rsidR="0004071B" w:rsidRPr="00E35BC4">
        <w:t xml:space="preserve"> i </w:t>
      </w:r>
      <w:r w:rsidRPr="00E35BC4">
        <w:t>przewidywanego terminu zakończenia kontroli;</w:t>
      </w:r>
    </w:p>
    <w:p w14:paraId="20F1D26A" w14:textId="44A48F86" w:rsidR="001A142E" w:rsidRPr="00E35BC4" w:rsidRDefault="0005350A" w:rsidP="00A40D3D">
      <w:pPr>
        <w:pStyle w:val="ZLITPKTzmpktliter"/>
      </w:pPr>
      <w:r w:rsidRPr="00E35BC4">
        <w:t>6)</w:t>
      </w:r>
      <w:r w:rsidR="00080CF2" w:rsidRPr="00E35BC4">
        <w:tab/>
      </w:r>
      <w:r w:rsidR="00080CF2" w:rsidRPr="00E35BC4">
        <w:tab/>
      </w:r>
      <w:r w:rsidRPr="00E35BC4">
        <w:t>podpis</w:t>
      </w:r>
      <w:r w:rsidR="0004071B" w:rsidRPr="00E35BC4">
        <w:t xml:space="preserve"> i </w:t>
      </w:r>
      <w:r w:rsidRPr="00E35BC4">
        <w:t>pieczęć organu wydającego upoważnienie</w:t>
      </w:r>
      <w:r w:rsidR="0038566A" w:rsidRPr="00E35BC4">
        <w:t>;</w:t>
      </w:r>
    </w:p>
    <w:p w14:paraId="7821FB8E" w14:textId="6FE16EBD" w:rsidR="0005350A" w:rsidRPr="00E35BC4" w:rsidRDefault="0038566A" w:rsidP="00A40D3D">
      <w:pPr>
        <w:pStyle w:val="ZLITPKTzmpktliter"/>
      </w:pPr>
      <w:r w:rsidRPr="00E35BC4">
        <w:t>7)</w:t>
      </w:r>
      <w:r w:rsidR="00080CF2" w:rsidRPr="00E35BC4">
        <w:tab/>
      </w:r>
      <w:r w:rsidR="00080CF2" w:rsidRPr="00E35BC4">
        <w:tab/>
      </w:r>
      <w:r w:rsidRPr="00E35BC4">
        <w:t>datę</w:t>
      </w:r>
      <w:r w:rsidR="0004071B" w:rsidRPr="00E35BC4">
        <w:t xml:space="preserve"> i </w:t>
      </w:r>
      <w:r w:rsidRPr="00E35BC4">
        <w:t>miejsce wystawienia upoważnienia.</w:t>
      </w:r>
      <w:r w:rsidR="0005350A" w:rsidRPr="00E35BC4">
        <w:t xml:space="preserve"> </w:t>
      </w:r>
    </w:p>
    <w:p w14:paraId="4ABC68A0" w14:textId="77777777" w:rsidR="0038566A" w:rsidRPr="00E35BC4" w:rsidRDefault="001261BE" w:rsidP="00715D9C">
      <w:pPr>
        <w:pStyle w:val="ZLITUSTzmustliter"/>
      </w:pPr>
      <w:r w:rsidRPr="00E35BC4">
        <w:t>3g</w:t>
      </w:r>
      <w:r w:rsidR="0038566A" w:rsidRPr="00E35BC4">
        <w:t xml:space="preserve">. Kontrolujący sporządza projekt </w:t>
      </w:r>
      <w:r w:rsidR="00CE78CE" w:rsidRPr="00E35BC4">
        <w:t xml:space="preserve">programu </w:t>
      </w:r>
      <w:r w:rsidR="0038566A" w:rsidRPr="00E35BC4">
        <w:t>kontroli, który, za pośrednictwem komendanta wojewódzkiego (Stołecznego) Policji, doręcza do zatwierdzenia wojewodzie nie później niż 1</w:t>
      </w:r>
      <w:r w:rsidR="0004071B" w:rsidRPr="00E35BC4">
        <w:t>4 </w:t>
      </w:r>
      <w:r w:rsidR="0038566A" w:rsidRPr="00E35BC4">
        <w:t>dni przed rozpoczęciem kontroli.</w:t>
      </w:r>
    </w:p>
    <w:p w14:paraId="3906ADA6" w14:textId="77777777" w:rsidR="0038566A" w:rsidRPr="00E35BC4" w:rsidRDefault="001261BE" w:rsidP="00715D9C">
      <w:pPr>
        <w:pStyle w:val="ZLITUSTzmustliter"/>
      </w:pPr>
      <w:r w:rsidRPr="00E35BC4">
        <w:t>3h</w:t>
      </w:r>
      <w:r w:rsidR="0038566A" w:rsidRPr="00E35BC4">
        <w:t>.</w:t>
      </w:r>
      <w:r w:rsidR="003F7397" w:rsidRPr="00E35BC4">
        <w:t xml:space="preserve"> Zatwierdzony program kontroli </w:t>
      </w:r>
      <w:r w:rsidR="0038566A" w:rsidRPr="00E35BC4">
        <w:t>oraz zawiadomienie</w:t>
      </w:r>
      <w:r w:rsidR="0004071B" w:rsidRPr="00E35BC4">
        <w:t xml:space="preserve"> o </w:t>
      </w:r>
      <w:r w:rsidR="0038566A" w:rsidRPr="00E35BC4">
        <w:t xml:space="preserve">kontroli wojewoda doręcza jednostce kontrolowanej oraz kontrolującemu nie później niż </w:t>
      </w:r>
      <w:r w:rsidR="0004071B" w:rsidRPr="00E35BC4">
        <w:t>7 </w:t>
      </w:r>
      <w:r w:rsidR="0038566A" w:rsidRPr="00E35BC4">
        <w:t>dni przed rozpoczęciem kontroli.</w:t>
      </w:r>
    </w:p>
    <w:p w14:paraId="504085E1" w14:textId="77777777" w:rsidR="0038566A" w:rsidRPr="00E35BC4" w:rsidRDefault="0038566A" w:rsidP="00715D9C">
      <w:pPr>
        <w:pStyle w:val="ZLITUSTzmustliter"/>
      </w:pPr>
      <w:r w:rsidRPr="00E35BC4">
        <w:t>3</w:t>
      </w:r>
      <w:r w:rsidR="001261BE" w:rsidRPr="00E35BC4">
        <w:t>i</w:t>
      </w:r>
      <w:r w:rsidRPr="00E35BC4">
        <w:t>. Program kontroli określa</w:t>
      </w:r>
      <w:r w:rsidR="0004071B" w:rsidRPr="00E35BC4">
        <w:t xml:space="preserve"> w </w:t>
      </w:r>
      <w:r w:rsidRPr="00E35BC4">
        <w:t>szczególności:</w:t>
      </w:r>
    </w:p>
    <w:p w14:paraId="565CFB01" w14:textId="3CF01CBB" w:rsidR="0038566A" w:rsidRPr="00E35BC4" w:rsidRDefault="0038566A" w:rsidP="00715D9C">
      <w:pPr>
        <w:pStyle w:val="ZLITUSTzmustliter"/>
      </w:pPr>
      <w:r w:rsidRPr="00E35BC4">
        <w:t>1)</w:t>
      </w:r>
      <w:r w:rsidR="00080CF2" w:rsidRPr="00E35BC4">
        <w:tab/>
      </w:r>
      <w:r w:rsidR="00080CF2" w:rsidRPr="00E35BC4">
        <w:tab/>
      </w:r>
      <w:r w:rsidRPr="00E35BC4">
        <w:t>nazwę jednostki kontrolowanej</w:t>
      </w:r>
      <w:r w:rsidR="0004071B" w:rsidRPr="00E35BC4">
        <w:t xml:space="preserve"> i </w:t>
      </w:r>
      <w:r w:rsidRPr="00E35BC4">
        <w:t>jej siedzibę;</w:t>
      </w:r>
    </w:p>
    <w:p w14:paraId="48162F47" w14:textId="69B97BA6" w:rsidR="0038566A" w:rsidRPr="00E35BC4" w:rsidRDefault="0038566A" w:rsidP="00715D9C">
      <w:pPr>
        <w:pStyle w:val="ZLITUSTzmustliter"/>
      </w:pPr>
      <w:r w:rsidRPr="00E35BC4">
        <w:t>2)</w:t>
      </w:r>
      <w:r w:rsidR="00080CF2" w:rsidRPr="00E35BC4">
        <w:tab/>
      </w:r>
      <w:r w:rsidR="00080CF2" w:rsidRPr="00E35BC4">
        <w:tab/>
      </w:r>
      <w:r w:rsidRPr="00E35BC4">
        <w:t>rodzaj kontroli</w:t>
      </w:r>
      <w:r w:rsidR="0004071B" w:rsidRPr="00E35BC4">
        <w:t xml:space="preserve"> i </w:t>
      </w:r>
      <w:r w:rsidRPr="00E35BC4">
        <w:t>jej zakres;</w:t>
      </w:r>
    </w:p>
    <w:p w14:paraId="16208F70" w14:textId="3014DA72" w:rsidR="0038566A" w:rsidRPr="00E35BC4" w:rsidRDefault="0038566A" w:rsidP="00715D9C">
      <w:pPr>
        <w:pStyle w:val="ZLITUSTzmustliter"/>
      </w:pPr>
      <w:r w:rsidRPr="00E35BC4">
        <w:t>3)</w:t>
      </w:r>
      <w:r w:rsidR="00080CF2" w:rsidRPr="00E35BC4">
        <w:tab/>
      </w:r>
      <w:r w:rsidR="00080CF2" w:rsidRPr="00E35BC4">
        <w:tab/>
      </w:r>
      <w:r w:rsidRPr="00E35BC4">
        <w:t>okres objęty kontrolą;</w:t>
      </w:r>
    </w:p>
    <w:p w14:paraId="7A2B6A97" w14:textId="3E20E96F" w:rsidR="0038566A" w:rsidRPr="00E35BC4" w:rsidRDefault="0038566A" w:rsidP="00715D9C">
      <w:pPr>
        <w:pStyle w:val="ZLITUSTzmustliter"/>
      </w:pPr>
      <w:r w:rsidRPr="00E35BC4">
        <w:t>4)</w:t>
      </w:r>
      <w:r w:rsidR="00080CF2" w:rsidRPr="00E35BC4">
        <w:tab/>
      </w:r>
      <w:r w:rsidR="00080CF2" w:rsidRPr="00E35BC4">
        <w:tab/>
      </w:r>
      <w:r w:rsidRPr="00E35BC4">
        <w:t>datę rozpoczęcia</w:t>
      </w:r>
      <w:r w:rsidR="0004071B" w:rsidRPr="00E35BC4">
        <w:t xml:space="preserve"> i </w:t>
      </w:r>
      <w:r w:rsidRPr="00E35BC4">
        <w:t>zakończenia kontroli;</w:t>
      </w:r>
    </w:p>
    <w:p w14:paraId="6EA517D1" w14:textId="4F645D77" w:rsidR="0038566A" w:rsidRPr="00E35BC4" w:rsidRDefault="0038566A" w:rsidP="00715D9C">
      <w:pPr>
        <w:pStyle w:val="ZLITUSTzmustliter"/>
      </w:pPr>
      <w:r w:rsidRPr="00E35BC4">
        <w:t>5)</w:t>
      </w:r>
      <w:r w:rsidR="00080CF2" w:rsidRPr="00E35BC4">
        <w:tab/>
      </w:r>
      <w:r w:rsidR="00080CF2" w:rsidRPr="00E35BC4">
        <w:tab/>
      </w:r>
      <w:r w:rsidRPr="00E35BC4">
        <w:t>imię, nazwisko</w:t>
      </w:r>
      <w:r w:rsidR="0004071B" w:rsidRPr="00E35BC4">
        <w:t xml:space="preserve"> i </w:t>
      </w:r>
      <w:r w:rsidRPr="00E35BC4">
        <w:t>stanowisko służbowe kontrolującego.</w:t>
      </w:r>
    </w:p>
    <w:p w14:paraId="4E8F9B98" w14:textId="77777777" w:rsidR="0038566A" w:rsidRPr="00E35BC4" w:rsidRDefault="0038566A" w:rsidP="00715D9C">
      <w:pPr>
        <w:pStyle w:val="ZLITUSTzmustliter"/>
      </w:pPr>
      <w:r w:rsidRPr="00E35BC4">
        <w:t>3</w:t>
      </w:r>
      <w:r w:rsidR="001261BE" w:rsidRPr="00E35BC4">
        <w:t>j</w:t>
      </w:r>
      <w:r w:rsidRPr="00E35BC4">
        <w:t>. Kontrola jest przeprowadzana</w:t>
      </w:r>
      <w:r w:rsidR="0004071B" w:rsidRPr="00E35BC4">
        <w:t xml:space="preserve"> w </w:t>
      </w:r>
      <w:r w:rsidRPr="00E35BC4">
        <w:t>siedzibie jednostki kontrolowanej,</w:t>
      </w:r>
      <w:r w:rsidR="0004071B" w:rsidRPr="00E35BC4">
        <w:t xml:space="preserve"> w </w:t>
      </w:r>
      <w:r w:rsidRPr="00E35BC4">
        <w:t>czasie wykonywania jej zadań.</w:t>
      </w:r>
    </w:p>
    <w:p w14:paraId="7650FAFF" w14:textId="77777777" w:rsidR="0038566A" w:rsidRPr="00E35BC4" w:rsidRDefault="0038566A" w:rsidP="00A40D3D">
      <w:pPr>
        <w:pStyle w:val="ZLITUSTzmustliter"/>
        <w:keepNext/>
      </w:pPr>
      <w:r w:rsidRPr="00E35BC4">
        <w:lastRenderedPageBreak/>
        <w:t>3</w:t>
      </w:r>
      <w:r w:rsidR="001261BE" w:rsidRPr="00E35BC4">
        <w:t>k</w:t>
      </w:r>
      <w:r w:rsidRPr="00E35BC4">
        <w:t>.</w:t>
      </w:r>
      <w:r w:rsidR="0004071B" w:rsidRPr="00E35BC4">
        <w:t xml:space="preserve"> W </w:t>
      </w:r>
      <w:r w:rsidRPr="00E35BC4">
        <w:t>ramach udzielonego upoważnienia kontrolujący ma prawo:</w:t>
      </w:r>
    </w:p>
    <w:p w14:paraId="1BB9EE3E" w14:textId="6F426BA6" w:rsidR="0038566A" w:rsidRPr="00E35BC4" w:rsidRDefault="0038566A" w:rsidP="00A40D3D">
      <w:pPr>
        <w:pStyle w:val="ZLITPKTzmpktliter"/>
      </w:pPr>
      <w:r w:rsidRPr="00E35BC4">
        <w:t>1)</w:t>
      </w:r>
      <w:r w:rsidR="00A40D3D">
        <w:tab/>
      </w:r>
      <w:r w:rsidRPr="00E35BC4">
        <w:t>wglądu do dokumentów</w:t>
      </w:r>
      <w:r w:rsidR="00A16E8B" w:rsidRPr="00E35BC4">
        <w:t>,</w:t>
      </w:r>
      <w:r w:rsidR="0004071B" w:rsidRPr="00E35BC4">
        <w:t xml:space="preserve"> w </w:t>
      </w:r>
      <w:r w:rsidR="00A16E8B" w:rsidRPr="00E35BC4">
        <w:t>tym przetwarzania danych osobowych</w:t>
      </w:r>
      <w:r w:rsidR="0004071B" w:rsidRPr="00E35BC4">
        <w:t xml:space="preserve"> i </w:t>
      </w:r>
      <w:r w:rsidRPr="00E35BC4">
        <w:t>innych materiałów związanych</w:t>
      </w:r>
      <w:r w:rsidR="0004071B" w:rsidRPr="00E35BC4">
        <w:t xml:space="preserve"> z </w:t>
      </w:r>
      <w:r w:rsidRPr="00E35BC4">
        <w:t>zakresem kontroli;</w:t>
      </w:r>
    </w:p>
    <w:p w14:paraId="46F57FB0" w14:textId="796A5E82" w:rsidR="0038566A" w:rsidRPr="00E35BC4" w:rsidRDefault="0038566A" w:rsidP="00A40D3D">
      <w:pPr>
        <w:pStyle w:val="ZLITPKTzmpktliter"/>
      </w:pPr>
      <w:r w:rsidRPr="00E35BC4">
        <w:t>2)</w:t>
      </w:r>
      <w:r w:rsidR="00A40D3D">
        <w:tab/>
      </w:r>
      <w:r w:rsidRPr="00E35BC4">
        <w:t>żądania od kierownika jednostki kontrolowanej ustnych</w:t>
      </w:r>
      <w:r w:rsidR="0004071B" w:rsidRPr="00E35BC4">
        <w:t xml:space="preserve"> i </w:t>
      </w:r>
      <w:r w:rsidRPr="00E35BC4">
        <w:t>pisemnych wyjaśnień.</w:t>
      </w:r>
    </w:p>
    <w:p w14:paraId="5330617F" w14:textId="77777777" w:rsidR="0005350A" w:rsidRPr="00E35BC4" w:rsidRDefault="0038566A" w:rsidP="00715D9C">
      <w:pPr>
        <w:pStyle w:val="ZLITUSTzmustliter"/>
      </w:pPr>
      <w:r w:rsidRPr="00E35BC4">
        <w:t>3</w:t>
      </w:r>
      <w:r w:rsidR="001261BE" w:rsidRPr="00E35BC4">
        <w:t>l</w:t>
      </w:r>
      <w:r w:rsidRPr="00E35BC4">
        <w:t xml:space="preserve">. Kierownik jednostki kontrolowanej </w:t>
      </w:r>
      <w:r w:rsidR="001261BE" w:rsidRPr="00E35BC4">
        <w:t>zapewnia</w:t>
      </w:r>
      <w:r w:rsidRPr="00E35BC4">
        <w:t xml:space="preserve"> niezbędne warunki do sprawnego wykonywania czynnoś</w:t>
      </w:r>
      <w:r w:rsidR="00C10D4B" w:rsidRPr="00E35BC4">
        <w:t>ci kontrolnych oraz przedstawia</w:t>
      </w:r>
      <w:r w:rsidRPr="00E35BC4">
        <w:t>, na żądanie kontrolującego, dokumenty</w:t>
      </w:r>
      <w:r w:rsidR="0004071B" w:rsidRPr="00E35BC4">
        <w:t xml:space="preserve"> i </w:t>
      </w:r>
      <w:r w:rsidRPr="00E35BC4">
        <w:t>materiały niezbędne do przeprowadzenia kontroli.</w:t>
      </w:r>
    </w:p>
    <w:p w14:paraId="021927D2" w14:textId="77777777" w:rsidR="0038566A" w:rsidRPr="00E35BC4" w:rsidRDefault="0038566A" w:rsidP="00715D9C">
      <w:pPr>
        <w:pStyle w:val="ZLITUSTzmustliter"/>
      </w:pPr>
      <w:r w:rsidRPr="00E35BC4">
        <w:t>3</w:t>
      </w:r>
      <w:r w:rsidR="001261BE" w:rsidRPr="00E35BC4">
        <w:t>m</w:t>
      </w:r>
      <w:r w:rsidRPr="00E35BC4">
        <w:t>.</w:t>
      </w:r>
      <w:r w:rsidR="0004071B" w:rsidRPr="00E35BC4">
        <w:t xml:space="preserve"> Z </w:t>
      </w:r>
      <w:r w:rsidRPr="00E35BC4">
        <w:t>przeprowadzonej kontroli kontrolujący,</w:t>
      </w:r>
      <w:r w:rsidR="0004071B" w:rsidRPr="00E35BC4">
        <w:t xml:space="preserve"> w </w:t>
      </w:r>
      <w:r w:rsidRPr="00E35BC4">
        <w:t>terminie do 1</w:t>
      </w:r>
      <w:r w:rsidR="0004071B" w:rsidRPr="00E35BC4">
        <w:t>4 </w:t>
      </w:r>
      <w:r w:rsidRPr="00E35BC4">
        <w:t xml:space="preserve">dni od </w:t>
      </w:r>
      <w:r w:rsidR="00CE78CE" w:rsidRPr="00E35BC4">
        <w:t xml:space="preserve">dnia </w:t>
      </w:r>
      <w:r w:rsidRPr="00E35BC4">
        <w:t>zakończenia kontroli, sporządza protokół, po jednym egzemplarzu dla kierownika jednostki kontrolowanej, komendanta wojewódzkiego (Stołecznego) Policji wykonującego kontrolę</w:t>
      </w:r>
      <w:r w:rsidR="0004071B" w:rsidRPr="00E35BC4">
        <w:t xml:space="preserve"> i </w:t>
      </w:r>
      <w:r w:rsidRPr="00E35BC4">
        <w:t>wojewody zlecającego kontrolę. Protokół zawiera</w:t>
      </w:r>
      <w:r w:rsidR="0004071B" w:rsidRPr="00E35BC4">
        <w:t xml:space="preserve"> w </w:t>
      </w:r>
      <w:r w:rsidRPr="00E35BC4">
        <w:t>szczególności:</w:t>
      </w:r>
    </w:p>
    <w:p w14:paraId="1A195F3C" w14:textId="006D0F04" w:rsidR="00176516" w:rsidRPr="00E35BC4" w:rsidRDefault="00176516" w:rsidP="00556C28">
      <w:pPr>
        <w:pStyle w:val="ZLITUSTzmustliter"/>
      </w:pPr>
      <w:r w:rsidRPr="00E35BC4">
        <w:t>1)</w:t>
      </w:r>
      <w:r w:rsidR="00080CF2" w:rsidRPr="00E35BC4">
        <w:tab/>
      </w:r>
      <w:r w:rsidR="00080CF2" w:rsidRPr="00E35BC4">
        <w:tab/>
      </w:r>
      <w:r w:rsidRPr="00E35BC4">
        <w:t>nazwę jednostki kontrolowanej</w:t>
      </w:r>
      <w:r w:rsidR="0004071B" w:rsidRPr="00E35BC4">
        <w:t xml:space="preserve"> i </w:t>
      </w:r>
      <w:r w:rsidRPr="00E35BC4">
        <w:t>jej siedzibę;</w:t>
      </w:r>
    </w:p>
    <w:p w14:paraId="5A674043" w14:textId="620FD54E" w:rsidR="00176516" w:rsidRPr="00E35BC4" w:rsidRDefault="00556C28" w:rsidP="00715D9C">
      <w:pPr>
        <w:pStyle w:val="ZLITUSTzmustliter"/>
      </w:pPr>
      <w:r w:rsidRPr="00E35BC4">
        <w:t>2</w:t>
      </w:r>
      <w:r w:rsidR="00176516" w:rsidRPr="00E35BC4">
        <w:t>)</w:t>
      </w:r>
      <w:r w:rsidR="00080CF2" w:rsidRPr="00E35BC4">
        <w:tab/>
      </w:r>
      <w:r w:rsidR="00080CF2" w:rsidRPr="00E35BC4">
        <w:tab/>
      </w:r>
      <w:r w:rsidR="00176516" w:rsidRPr="00E35BC4">
        <w:t>imię, nazwisko</w:t>
      </w:r>
      <w:r w:rsidR="0004071B" w:rsidRPr="00E35BC4">
        <w:t xml:space="preserve"> i </w:t>
      </w:r>
      <w:r w:rsidR="00176516" w:rsidRPr="00E35BC4">
        <w:t>stanowisko służbowe kontrolującego;</w:t>
      </w:r>
    </w:p>
    <w:p w14:paraId="4619356A" w14:textId="21775730" w:rsidR="00176516" w:rsidRPr="00E35BC4" w:rsidRDefault="00556C28" w:rsidP="00715D9C">
      <w:pPr>
        <w:pStyle w:val="ZLITUSTzmustliter"/>
      </w:pPr>
      <w:r w:rsidRPr="00E35BC4">
        <w:t>3</w:t>
      </w:r>
      <w:r w:rsidR="00176516" w:rsidRPr="00E35BC4">
        <w:t>)</w:t>
      </w:r>
      <w:r w:rsidR="00080CF2" w:rsidRPr="00E35BC4">
        <w:tab/>
      </w:r>
      <w:r w:rsidR="00080CF2" w:rsidRPr="00E35BC4">
        <w:tab/>
      </w:r>
      <w:r w:rsidR="00176516" w:rsidRPr="00E35BC4">
        <w:t>zakres</w:t>
      </w:r>
      <w:r w:rsidR="0004071B" w:rsidRPr="00E35BC4">
        <w:t xml:space="preserve"> i </w:t>
      </w:r>
      <w:r w:rsidR="00D1685C" w:rsidRPr="00E35BC4">
        <w:t>okres</w:t>
      </w:r>
      <w:r w:rsidR="007D3E5B" w:rsidRPr="00E35BC4">
        <w:t xml:space="preserve"> </w:t>
      </w:r>
      <w:r w:rsidR="00176516" w:rsidRPr="00E35BC4">
        <w:t>przeprowadzonych czynności kontrolnych;</w:t>
      </w:r>
    </w:p>
    <w:p w14:paraId="5022ECA3" w14:textId="5261A77C" w:rsidR="00176516" w:rsidRPr="00E35BC4" w:rsidRDefault="00556C28" w:rsidP="00731BB7">
      <w:pPr>
        <w:pStyle w:val="ZLITUSTzmustliter"/>
      </w:pPr>
      <w:r w:rsidRPr="00E35BC4">
        <w:t>4</w:t>
      </w:r>
      <w:r w:rsidR="00176516" w:rsidRPr="00E35BC4">
        <w:t>)</w:t>
      </w:r>
      <w:r w:rsidR="00080CF2" w:rsidRPr="00E35BC4">
        <w:tab/>
      </w:r>
      <w:r w:rsidR="00080CF2" w:rsidRPr="00E35BC4">
        <w:tab/>
      </w:r>
      <w:r w:rsidR="00176516" w:rsidRPr="00E35BC4">
        <w:t>ustalenia</w:t>
      </w:r>
      <w:r w:rsidR="0004071B" w:rsidRPr="00E35BC4">
        <w:t xml:space="preserve"> i </w:t>
      </w:r>
      <w:r w:rsidR="00176516" w:rsidRPr="00E35BC4">
        <w:t>wnioski poczynione</w:t>
      </w:r>
      <w:r w:rsidR="0004071B" w:rsidRPr="00E35BC4">
        <w:t xml:space="preserve"> w </w:t>
      </w:r>
      <w:r w:rsidR="00176516" w:rsidRPr="00E35BC4">
        <w:t>czasie przeprowadzania kontroli.</w:t>
      </w:r>
    </w:p>
    <w:p w14:paraId="66DD0DD7" w14:textId="77777777" w:rsidR="00176516" w:rsidRPr="00E35BC4" w:rsidRDefault="001261BE" w:rsidP="00715D9C">
      <w:pPr>
        <w:pStyle w:val="ZLITUSTzmustliter"/>
      </w:pPr>
      <w:r w:rsidRPr="00E35BC4">
        <w:t>3n</w:t>
      </w:r>
      <w:r w:rsidR="00176516" w:rsidRPr="00E35BC4">
        <w:t>. Protokół podpisują kontrolujący</w:t>
      </w:r>
      <w:r w:rsidR="0004071B" w:rsidRPr="00E35BC4">
        <w:t xml:space="preserve"> i </w:t>
      </w:r>
      <w:r w:rsidR="00176516" w:rsidRPr="00E35BC4">
        <w:t>kierownik jednostki kontrolowanej. Kierownik jednostki kontrolowanej podpisuje protokół</w:t>
      </w:r>
      <w:r w:rsidR="0004071B" w:rsidRPr="00E35BC4">
        <w:t xml:space="preserve"> w </w:t>
      </w:r>
      <w:r w:rsidR="00176516" w:rsidRPr="00E35BC4">
        <w:t xml:space="preserve">terminie </w:t>
      </w:r>
      <w:r w:rsidR="0004071B" w:rsidRPr="00E35BC4">
        <w:t>7 </w:t>
      </w:r>
      <w:r w:rsidR="00176516" w:rsidRPr="00E35BC4">
        <w:t>dni od dnia jego otrzymania.</w:t>
      </w:r>
    </w:p>
    <w:p w14:paraId="4968EF22" w14:textId="77777777" w:rsidR="00176516" w:rsidRPr="00E35BC4" w:rsidRDefault="003F7397" w:rsidP="00715D9C">
      <w:pPr>
        <w:pStyle w:val="ZLITUSTzmustliter"/>
      </w:pPr>
      <w:r w:rsidRPr="00E35BC4">
        <w:t>3</w:t>
      </w:r>
      <w:r w:rsidR="001261BE" w:rsidRPr="00E35BC4">
        <w:t>o</w:t>
      </w:r>
      <w:r w:rsidRPr="00E35BC4">
        <w:t>.</w:t>
      </w:r>
      <w:r w:rsidR="00F50E54" w:rsidRPr="00E35BC4">
        <w:t xml:space="preserve"> Kierownik</w:t>
      </w:r>
      <w:r w:rsidR="00176516" w:rsidRPr="00E35BC4">
        <w:t xml:space="preserve"> jednostki kontrolowanej </w:t>
      </w:r>
      <w:r w:rsidR="00F50E54" w:rsidRPr="00E35BC4">
        <w:t>może</w:t>
      </w:r>
      <w:r w:rsidRPr="00E35BC4">
        <w:t xml:space="preserve"> </w:t>
      </w:r>
      <w:r w:rsidR="00F50E54" w:rsidRPr="00E35BC4">
        <w:t>zgłosić</w:t>
      </w:r>
      <w:r w:rsidRPr="00E35BC4">
        <w:t xml:space="preserve"> </w:t>
      </w:r>
      <w:r w:rsidR="00176516" w:rsidRPr="00E35BC4">
        <w:t>przed podpisaniem protokołu</w:t>
      </w:r>
      <w:r w:rsidRPr="00E35BC4">
        <w:t>,</w:t>
      </w:r>
      <w:r w:rsidR="0004071B" w:rsidRPr="00E35BC4">
        <w:t xml:space="preserve"> w </w:t>
      </w:r>
      <w:r w:rsidRPr="00E35BC4">
        <w:t xml:space="preserve">terminie </w:t>
      </w:r>
      <w:r w:rsidR="0004071B" w:rsidRPr="00E35BC4">
        <w:t>7 </w:t>
      </w:r>
      <w:r w:rsidRPr="00E35BC4">
        <w:t xml:space="preserve">dni od dnia </w:t>
      </w:r>
      <w:r w:rsidR="00F50E54" w:rsidRPr="00E35BC4">
        <w:t xml:space="preserve">jego </w:t>
      </w:r>
      <w:r w:rsidRPr="00E35BC4">
        <w:t>otrzymania,</w:t>
      </w:r>
      <w:r w:rsidR="00176516" w:rsidRPr="00E35BC4">
        <w:t xml:space="preserve"> </w:t>
      </w:r>
      <w:r w:rsidR="00F50E54" w:rsidRPr="00E35BC4">
        <w:t>pisemne</w:t>
      </w:r>
      <w:r w:rsidR="00176516" w:rsidRPr="00E35BC4">
        <w:t xml:space="preserve"> zastrzeże</w:t>
      </w:r>
      <w:r w:rsidR="00F50E54" w:rsidRPr="00E35BC4">
        <w:t>nia</w:t>
      </w:r>
      <w:r w:rsidR="00176516" w:rsidRPr="00E35BC4">
        <w:t xml:space="preserve"> do ustaleń zawartych</w:t>
      </w:r>
      <w:r w:rsidR="0004071B" w:rsidRPr="00E35BC4">
        <w:t xml:space="preserve"> w </w:t>
      </w:r>
      <w:r w:rsidR="00176516" w:rsidRPr="00E35BC4">
        <w:t>protokole. Zgłoszone zastrzeżenia kontrolujący załącza do protokołu</w:t>
      </w:r>
      <w:r w:rsidRPr="00E35BC4">
        <w:t xml:space="preserve"> oraz</w:t>
      </w:r>
      <w:r w:rsidR="00176516" w:rsidRPr="00E35BC4">
        <w:t xml:space="preserve"> dok</w:t>
      </w:r>
      <w:r w:rsidR="00F50E54" w:rsidRPr="00E35BC4">
        <w:t>onuje</w:t>
      </w:r>
      <w:r w:rsidR="00176516" w:rsidRPr="00E35BC4">
        <w:t xml:space="preserve"> ich analizy</w:t>
      </w:r>
      <w:r w:rsidR="0004071B" w:rsidRPr="00E35BC4">
        <w:t xml:space="preserve"> i w </w:t>
      </w:r>
      <w:r w:rsidR="00176516" w:rsidRPr="00E35BC4">
        <w:t xml:space="preserve">miarę potrzeby </w:t>
      </w:r>
      <w:r w:rsidRPr="00E35BC4">
        <w:t>podejmuje</w:t>
      </w:r>
      <w:r w:rsidR="00176516" w:rsidRPr="00E35BC4">
        <w:t xml:space="preserve"> dodatkowe czynności kontrolne.</w:t>
      </w:r>
    </w:p>
    <w:p w14:paraId="59AAD91F" w14:textId="77777777" w:rsidR="00176516" w:rsidRPr="00E35BC4" w:rsidRDefault="003F7397" w:rsidP="00715D9C">
      <w:pPr>
        <w:pStyle w:val="ZLITUSTzmustliter"/>
      </w:pPr>
      <w:r w:rsidRPr="00E35BC4">
        <w:t>3</w:t>
      </w:r>
      <w:r w:rsidR="001261BE" w:rsidRPr="00E35BC4">
        <w:t>p</w:t>
      </w:r>
      <w:r w:rsidR="00176516" w:rsidRPr="00E35BC4">
        <w:t>.</w:t>
      </w:r>
      <w:r w:rsidR="0004071B" w:rsidRPr="00E35BC4">
        <w:t xml:space="preserve"> W </w:t>
      </w:r>
      <w:r w:rsidR="00F50E54" w:rsidRPr="00E35BC4">
        <w:t>przypadku uwzględnienia zastrzeżeń kontrolujący dokonuje stosownych zmian</w:t>
      </w:r>
      <w:r w:rsidR="0004071B" w:rsidRPr="00E35BC4">
        <w:t xml:space="preserve"> w </w:t>
      </w:r>
      <w:r w:rsidR="00F50E54" w:rsidRPr="00E35BC4">
        <w:t>protokole</w:t>
      </w:r>
      <w:r w:rsidR="00176516" w:rsidRPr="00E35BC4">
        <w:t>.</w:t>
      </w:r>
    </w:p>
    <w:p w14:paraId="0A585813" w14:textId="77777777" w:rsidR="00B634C7" w:rsidRPr="00E35BC4" w:rsidRDefault="003F7397" w:rsidP="00715D9C">
      <w:pPr>
        <w:pStyle w:val="ZLITUSTzmustliter"/>
      </w:pPr>
      <w:r w:rsidRPr="00E35BC4">
        <w:t>3</w:t>
      </w:r>
      <w:r w:rsidR="001261BE" w:rsidRPr="00E35BC4">
        <w:t>q</w:t>
      </w:r>
      <w:r w:rsidR="00176516" w:rsidRPr="00E35BC4">
        <w:t xml:space="preserve">. </w:t>
      </w:r>
      <w:r w:rsidR="00B634C7" w:rsidRPr="00E35BC4">
        <w:t>Kierownik jednostki kontrolowanej może odmówić podpisania protokołu, składając</w:t>
      </w:r>
      <w:r w:rsidR="0004071B" w:rsidRPr="00E35BC4">
        <w:t xml:space="preserve"> w </w:t>
      </w:r>
      <w:r w:rsidR="00B634C7" w:rsidRPr="00E35BC4">
        <w:t xml:space="preserve">terminie </w:t>
      </w:r>
      <w:r w:rsidR="0004071B" w:rsidRPr="00E35BC4">
        <w:t>7 </w:t>
      </w:r>
      <w:r w:rsidR="00B634C7" w:rsidRPr="00E35BC4">
        <w:t>dni od dnia jego otrzymania wyjaśnienie przyczyny tej odmowy.</w:t>
      </w:r>
      <w:r w:rsidR="0004071B" w:rsidRPr="00E35BC4">
        <w:t xml:space="preserve"> W </w:t>
      </w:r>
      <w:r w:rsidR="00B634C7" w:rsidRPr="00E35BC4">
        <w:t>przypadku zgłoszenia zastrzeżeń termin odmowy podpisania protokołu wraz</w:t>
      </w:r>
      <w:r w:rsidR="0004071B" w:rsidRPr="00E35BC4">
        <w:t xml:space="preserve"> z </w:t>
      </w:r>
      <w:r w:rsidR="00B634C7" w:rsidRPr="00E35BC4">
        <w:t>podaniem jej przyczyny biegnie od dnia doręczenia kierownikowi jednostki kontrolowanej stanowiska kontrolującego wobec zastrzeżeń.</w:t>
      </w:r>
    </w:p>
    <w:p w14:paraId="7A379442" w14:textId="77777777" w:rsidR="00176516" w:rsidRPr="00E35BC4" w:rsidRDefault="00B634C7" w:rsidP="00715D9C">
      <w:pPr>
        <w:pStyle w:val="ZLITUSTzmustliter"/>
      </w:pPr>
      <w:r w:rsidRPr="00E35BC4">
        <w:lastRenderedPageBreak/>
        <w:t xml:space="preserve">3r. </w:t>
      </w:r>
      <w:r w:rsidR="00176516" w:rsidRPr="00E35BC4">
        <w:t xml:space="preserve">Odmowa podpisania protokołu przez kierownika jednostki kontrolowanej nie stanowi przeszkody do podpisania protokołu przez kontrolującego. </w:t>
      </w:r>
      <w:r w:rsidR="006C0C49" w:rsidRPr="00E35BC4">
        <w:t>Kontrolujący zamieszcza</w:t>
      </w:r>
      <w:r w:rsidR="0004071B" w:rsidRPr="00E35BC4">
        <w:t xml:space="preserve"> w </w:t>
      </w:r>
      <w:r w:rsidR="006C0C49" w:rsidRPr="00E35BC4">
        <w:t>protokole adnotację</w:t>
      </w:r>
      <w:r w:rsidR="0004071B" w:rsidRPr="00E35BC4">
        <w:t xml:space="preserve"> o </w:t>
      </w:r>
      <w:r w:rsidR="006C0C49" w:rsidRPr="00E35BC4">
        <w:t>odmowie podpisania protokołu.</w:t>
      </w:r>
    </w:p>
    <w:p w14:paraId="413FB37E" w14:textId="77777777" w:rsidR="00CE78CE" w:rsidRPr="00E35BC4" w:rsidRDefault="001261BE" w:rsidP="00715D9C">
      <w:pPr>
        <w:pStyle w:val="ZLITUSTzmustliter"/>
      </w:pPr>
      <w:r w:rsidRPr="00E35BC4">
        <w:t>3s</w:t>
      </w:r>
      <w:r w:rsidR="003F7397" w:rsidRPr="00E35BC4">
        <w:t>.</w:t>
      </w:r>
      <w:r w:rsidR="00CE78CE" w:rsidRPr="00E35BC4">
        <w:t xml:space="preserve"> Kontrolujący sporządza,</w:t>
      </w:r>
      <w:r w:rsidR="0004071B" w:rsidRPr="00E35BC4">
        <w:t xml:space="preserve"> a </w:t>
      </w:r>
      <w:r w:rsidR="00CE78CE" w:rsidRPr="00E35BC4">
        <w:t>następnie przekazuje wojewodzie, projekt wystąpienia pokontrolnego zawierający informacje</w:t>
      </w:r>
      <w:r w:rsidR="0004071B" w:rsidRPr="00E35BC4">
        <w:t xml:space="preserve"> o </w:t>
      </w:r>
      <w:r w:rsidR="00CE78CE" w:rsidRPr="00E35BC4">
        <w:t>wynikach kontroli,</w:t>
      </w:r>
      <w:r w:rsidR="0004071B" w:rsidRPr="00E35BC4">
        <w:t xml:space="preserve"> a w </w:t>
      </w:r>
      <w:r w:rsidR="00CE78CE" w:rsidRPr="00E35BC4">
        <w:t>przypadku stwierdzonych uchybień, także zalecenia zmierzające do ich usunięcia oraz termin realizacji tych zaleceń.</w:t>
      </w:r>
      <w:r w:rsidR="003F7397" w:rsidRPr="00E35BC4">
        <w:t xml:space="preserve"> </w:t>
      </w:r>
    </w:p>
    <w:p w14:paraId="43D5CB01" w14:textId="3FEE8286" w:rsidR="000A6222" w:rsidRPr="00E35BC4" w:rsidRDefault="000A6222" w:rsidP="00715D9C">
      <w:pPr>
        <w:pStyle w:val="ZLITUSTzmustliter"/>
      </w:pPr>
      <w:r w:rsidRPr="00E35BC4">
        <w:t>3t. Wojewoda przekazuje wystąpienie pokontrolne kierownikowi jedno</w:t>
      </w:r>
      <w:r w:rsidR="00AE2E83" w:rsidRPr="00E35BC4">
        <w:t>stki kontrolowanej,</w:t>
      </w:r>
      <w:r w:rsidR="0004071B" w:rsidRPr="00E35BC4">
        <w:t xml:space="preserve"> a </w:t>
      </w:r>
      <w:r w:rsidR="00AE2E83" w:rsidRPr="00E35BC4">
        <w:t>jego kopie</w:t>
      </w:r>
      <w:r w:rsidRPr="00E35BC4">
        <w:t xml:space="preserve"> </w:t>
      </w:r>
      <w:r w:rsidR="00AA5D15" w:rsidRPr="00E35BC4">
        <w:noBreakHyphen/>
        <w:t xml:space="preserve"> </w:t>
      </w:r>
      <w:r w:rsidRPr="00E35BC4">
        <w:t xml:space="preserve">właściwemu wójtowi, burmistrzowi (prezydentowi miasta), jeżeli </w:t>
      </w:r>
      <w:r w:rsidR="00AE2E83" w:rsidRPr="00E35BC4">
        <w:t xml:space="preserve">nie jest on </w:t>
      </w:r>
      <w:r w:rsidRPr="00E35BC4">
        <w:t>kiero</w:t>
      </w:r>
      <w:r w:rsidR="00AE2E83" w:rsidRPr="00E35BC4">
        <w:t>wnikiem jednostki kontrolowanej, oraz właściwemu komendantowi wojewódzkiemu (Stołecznemu) Policji.</w:t>
      </w:r>
    </w:p>
    <w:p w14:paraId="7BD9C438" w14:textId="55D2216A" w:rsidR="003F7397" w:rsidRPr="00E35BC4" w:rsidRDefault="00AE2E83" w:rsidP="00715D9C">
      <w:pPr>
        <w:pStyle w:val="ZLITUSTzmustliter"/>
      </w:pPr>
      <w:r w:rsidRPr="00E35BC4">
        <w:t>3u.</w:t>
      </w:r>
      <w:r w:rsidR="005E38A0" w:rsidRPr="00E35BC4">
        <w:t xml:space="preserve"> </w:t>
      </w:r>
      <w:r w:rsidR="00304E36" w:rsidRPr="00E35BC4">
        <w:t>Kierownik  jednostki kontrolowanej</w:t>
      </w:r>
      <w:r w:rsidRPr="00E35BC4">
        <w:t>,</w:t>
      </w:r>
      <w:r w:rsidR="0004071B" w:rsidRPr="00E35BC4">
        <w:t xml:space="preserve"> w </w:t>
      </w:r>
      <w:r w:rsidRPr="00E35BC4">
        <w:t>terminie do 1</w:t>
      </w:r>
      <w:r w:rsidR="0004071B" w:rsidRPr="00E35BC4">
        <w:t>4 </w:t>
      </w:r>
      <w:r w:rsidRPr="00E35BC4">
        <w:t>dni od dnia upływu terminu,</w:t>
      </w:r>
      <w:r w:rsidR="0004071B" w:rsidRPr="00E35BC4">
        <w:t xml:space="preserve"> o </w:t>
      </w:r>
      <w:r w:rsidRPr="00E35BC4">
        <w:t>którym mowa</w:t>
      </w:r>
      <w:r w:rsidR="00AA5D15" w:rsidRPr="00E35BC4">
        <w:t xml:space="preserve"> w ust. </w:t>
      </w:r>
      <w:r w:rsidRPr="00E35BC4">
        <w:t>3s,</w:t>
      </w:r>
      <w:r w:rsidR="00304E36" w:rsidRPr="00E35BC4">
        <w:t xml:space="preserve"> </w:t>
      </w:r>
      <w:r w:rsidR="006C0C49" w:rsidRPr="00E35BC4">
        <w:t>powiadamia</w:t>
      </w:r>
      <w:r w:rsidR="00304E36" w:rsidRPr="00E35BC4">
        <w:t xml:space="preserve"> na piśmie wojewodę</w:t>
      </w:r>
      <w:r w:rsidR="0004071B" w:rsidRPr="00E35BC4">
        <w:t xml:space="preserve"> o </w:t>
      </w:r>
      <w:r w:rsidR="00304E36" w:rsidRPr="00E35BC4">
        <w:t>sposobie wykonania wskazanych</w:t>
      </w:r>
      <w:r w:rsidR="0004071B" w:rsidRPr="00E35BC4">
        <w:t xml:space="preserve"> w </w:t>
      </w:r>
      <w:r w:rsidRPr="00E35BC4">
        <w:t>wystąpieniu pokontrolnym</w:t>
      </w:r>
      <w:r w:rsidR="00304E36" w:rsidRPr="00E35BC4">
        <w:t xml:space="preserve"> zaleceń.</w:t>
      </w:r>
    </w:p>
    <w:p w14:paraId="6C4996E5" w14:textId="4DA1AB73" w:rsidR="0038566A" w:rsidRPr="00E35BC4" w:rsidRDefault="001261BE" w:rsidP="00715D9C">
      <w:pPr>
        <w:pStyle w:val="ZLITUSTzmustliter"/>
      </w:pPr>
      <w:r w:rsidRPr="00E35BC4">
        <w:t>3</w:t>
      </w:r>
      <w:r w:rsidR="00AE2E83" w:rsidRPr="00E35BC4">
        <w:t>w</w:t>
      </w:r>
      <w:r w:rsidR="00304E36" w:rsidRPr="00E35BC4">
        <w:t>. Wojewoda prowadzi ewidencję przeprowadzonych kontroli.</w:t>
      </w:r>
      <w:r w:rsidR="00FF07DA" w:rsidRPr="00E35BC4">
        <w:t>”</w:t>
      </w:r>
      <w:r w:rsidR="00A40D3D">
        <w:t>,</w:t>
      </w:r>
    </w:p>
    <w:p w14:paraId="5E2EC773" w14:textId="64E49A24" w:rsidR="0017184A" w:rsidRPr="00E35BC4" w:rsidRDefault="00E155B1" w:rsidP="00E35BC4">
      <w:pPr>
        <w:pStyle w:val="LITlitera"/>
        <w:keepNext/>
      </w:pPr>
      <w:r w:rsidRPr="00E35BC4">
        <w:t>c</w:t>
      </w:r>
      <w:r w:rsidR="005E2E0D" w:rsidRPr="00E35BC4">
        <w:t>)</w:t>
      </w:r>
      <w:r w:rsidR="00A40D3D">
        <w:tab/>
      </w:r>
      <w:r w:rsidR="00AA5D15" w:rsidRPr="00E35BC4">
        <w:t>w ust. 5 w pkt </w:t>
      </w:r>
      <w:r w:rsidR="0004071B" w:rsidRPr="00E35BC4">
        <w:t>6 </w:t>
      </w:r>
      <w:r w:rsidR="005E2E0D" w:rsidRPr="00E35BC4">
        <w:t>kropkę zastępuje się średnikiem</w:t>
      </w:r>
      <w:r w:rsidR="0004071B" w:rsidRPr="00E35BC4">
        <w:t xml:space="preserve"> i </w:t>
      </w:r>
      <w:r w:rsidR="005E2E0D" w:rsidRPr="00E35BC4">
        <w:t>dodaje się</w:t>
      </w:r>
      <w:r w:rsidR="00AA5D15" w:rsidRPr="00E35BC4">
        <w:t xml:space="preserve"> pkt </w:t>
      </w:r>
      <w:r w:rsidR="005D1EF9" w:rsidRPr="00E35BC4">
        <w:t>7</w:t>
      </w:r>
      <w:r w:rsidR="00CF6EE1" w:rsidRPr="00E35BC4">
        <w:t>–</w:t>
      </w:r>
      <w:r w:rsidR="00D860E5" w:rsidRPr="00E35BC4">
        <w:t>1</w:t>
      </w:r>
      <w:r w:rsidR="00AA5D15" w:rsidRPr="00E35BC4">
        <w:t>0 w </w:t>
      </w:r>
      <w:r w:rsidR="005E2E0D" w:rsidRPr="00E35BC4">
        <w:t>brzmieniu:</w:t>
      </w:r>
    </w:p>
    <w:p w14:paraId="43A67526" w14:textId="0088C3C5" w:rsidR="00D860E5" w:rsidRPr="00E35BC4" w:rsidRDefault="00847A49" w:rsidP="00973AC7">
      <w:pPr>
        <w:pStyle w:val="ZLITPKTzmpktliter"/>
      </w:pPr>
      <w:r w:rsidRPr="00E35BC4">
        <w:t>„</w:t>
      </w:r>
      <w:r w:rsidR="0017184A" w:rsidRPr="00E35BC4">
        <w:t>7)</w:t>
      </w:r>
      <w:r w:rsidR="00080CF2" w:rsidRPr="00E35BC4">
        <w:tab/>
      </w:r>
      <w:r w:rsidR="00D860E5" w:rsidRPr="00E35BC4">
        <w:t>organizowaniu okresowych spotkań</w:t>
      </w:r>
      <w:r w:rsidR="0004071B" w:rsidRPr="00E35BC4">
        <w:t xml:space="preserve"> w </w:t>
      </w:r>
      <w:r w:rsidR="00D860E5" w:rsidRPr="00E35BC4">
        <w:t xml:space="preserve">celu dokonania </w:t>
      </w:r>
      <w:r w:rsidR="00FF57DF" w:rsidRPr="00E35BC4">
        <w:t>oceny zagrożenia bezpieczeństwa</w:t>
      </w:r>
      <w:r w:rsidR="006D4552" w:rsidRPr="00E35BC4">
        <w:t xml:space="preserve"> osób</w:t>
      </w:r>
      <w:r w:rsidR="0004071B" w:rsidRPr="00E35BC4">
        <w:t xml:space="preserve"> i </w:t>
      </w:r>
      <w:r w:rsidR="00D860E5" w:rsidRPr="00E35BC4">
        <w:t>mienia, spokoju</w:t>
      </w:r>
      <w:r w:rsidR="0004071B" w:rsidRPr="00E35BC4">
        <w:t xml:space="preserve"> i </w:t>
      </w:r>
      <w:r w:rsidR="00D860E5" w:rsidRPr="00E35BC4">
        <w:t>porządku publicznego,</w:t>
      </w:r>
      <w:r w:rsidR="0004071B" w:rsidRPr="00E35BC4">
        <w:t xml:space="preserve"> a </w:t>
      </w:r>
      <w:r w:rsidR="00D860E5" w:rsidRPr="00E35BC4">
        <w:t>także wytyczania wspólnych zadań;</w:t>
      </w:r>
    </w:p>
    <w:p w14:paraId="63E8FBA2" w14:textId="1D6CF098" w:rsidR="00D860E5" w:rsidRPr="00E35BC4" w:rsidRDefault="00D860E5" w:rsidP="00973AC7">
      <w:pPr>
        <w:pStyle w:val="ZLITPKTzmpktliter"/>
      </w:pPr>
      <w:r w:rsidRPr="00E35BC4">
        <w:t>8)</w:t>
      </w:r>
      <w:r w:rsidR="00080CF2" w:rsidRPr="00E35BC4">
        <w:tab/>
      </w:r>
      <w:r w:rsidR="00B634C7" w:rsidRPr="00E35BC4">
        <w:t>wyznacza</w:t>
      </w:r>
      <w:r w:rsidRPr="00E35BC4">
        <w:t>niu przedstawicieli straży</w:t>
      </w:r>
      <w:r w:rsidR="0004071B" w:rsidRPr="00E35BC4">
        <w:t xml:space="preserve"> i </w:t>
      </w:r>
      <w:r w:rsidRPr="00E35BC4">
        <w:t>Policji do utrzymywania bieżących kontaktów</w:t>
      </w:r>
      <w:r w:rsidR="004C6A8F" w:rsidRPr="00E35BC4">
        <w:t>;</w:t>
      </w:r>
    </w:p>
    <w:p w14:paraId="7C0A64F8" w14:textId="56E5C1F9" w:rsidR="0017184A" w:rsidRPr="00E35BC4" w:rsidRDefault="00D860E5" w:rsidP="00973AC7">
      <w:pPr>
        <w:pStyle w:val="ZLITPKTzmpktliter"/>
      </w:pPr>
      <w:r w:rsidRPr="00E35BC4">
        <w:t>9)</w:t>
      </w:r>
      <w:r w:rsidR="00080CF2" w:rsidRPr="00E35BC4">
        <w:tab/>
      </w:r>
      <w:r w:rsidR="004D7D93" w:rsidRPr="00E35BC4">
        <w:t>udzieleniu</w:t>
      </w:r>
      <w:r w:rsidRPr="00E35BC4">
        <w:t xml:space="preserve"> </w:t>
      </w:r>
      <w:r w:rsidR="004D7D93" w:rsidRPr="00E35BC4">
        <w:t xml:space="preserve">wsparcia </w:t>
      </w:r>
      <w:r w:rsidR="00BD4368" w:rsidRPr="00E35BC4">
        <w:t>przez Policję</w:t>
      </w:r>
      <w:r w:rsidR="0004071B" w:rsidRPr="00E35BC4">
        <w:t xml:space="preserve"> w </w:t>
      </w:r>
      <w:r w:rsidR="004D7D93" w:rsidRPr="00E35BC4">
        <w:t>czynnościach,</w:t>
      </w:r>
      <w:r w:rsidR="0004071B" w:rsidRPr="00E35BC4">
        <w:t xml:space="preserve"> w </w:t>
      </w:r>
      <w:r w:rsidR="00222127" w:rsidRPr="00E35BC4">
        <w:t>których siły straży gminnej są</w:t>
      </w:r>
      <w:r w:rsidR="00973AC7" w:rsidRPr="00E35BC4">
        <w:t xml:space="preserve"> </w:t>
      </w:r>
      <w:r w:rsidR="004D7D93" w:rsidRPr="00E35BC4">
        <w:t>niewystarczające;</w:t>
      </w:r>
    </w:p>
    <w:p w14:paraId="7434CB62" w14:textId="4D0E71CD" w:rsidR="004D7D93" w:rsidRPr="00E35BC4" w:rsidRDefault="001D20FE" w:rsidP="00A40D3D">
      <w:pPr>
        <w:pStyle w:val="ZLITPKTzmpktliter"/>
      </w:pPr>
      <w:r w:rsidRPr="00E35BC4">
        <w:t>10</w:t>
      </w:r>
      <w:r w:rsidR="00B634C7" w:rsidRPr="00E35BC4">
        <w:t>)</w:t>
      </w:r>
      <w:r w:rsidR="00080CF2" w:rsidRPr="00E35BC4">
        <w:tab/>
      </w:r>
      <w:r w:rsidR="00B634C7" w:rsidRPr="00E35BC4">
        <w:t>zapewnia</w:t>
      </w:r>
      <w:r w:rsidR="004D7D93" w:rsidRPr="00E35BC4">
        <w:t>niu</w:t>
      </w:r>
      <w:r w:rsidR="0017184A" w:rsidRPr="00E35BC4">
        <w:t xml:space="preserve"> na wniosek wójta, burmistrza (prezydenta miasta) a</w:t>
      </w:r>
      <w:r w:rsidR="00222127" w:rsidRPr="00E35BC4">
        <w:t>lbo komendanta</w:t>
      </w:r>
      <w:r w:rsidR="00A40D3D">
        <w:t xml:space="preserve"> </w:t>
      </w:r>
      <w:r w:rsidR="0063423A" w:rsidRPr="00E35BC4">
        <w:t xml:space="preserve">straży </w:t>
      </w:r>
      <w:r w:rsidR="00B634C7" w:rsidRPr="00E35BC4">
        <w:t>funkcjonariuszy</w:t>
      </w:r>
      <w:r w:rsidR="004D7D93" w:rsidRPr="00E35BC4">
        <w:t xml:space="preserve"> Policji do przeprowadzenia szk</w:t>
      </w:r>
      <w:r w:rsidR="00222127" w:rsidRPr="00E35BC4">
        <w:t>olenia podstawowego lub szkoleń</w:t>
      </w:r>
      <w:r w:rsidR="00CF6EE1" w:rsidRPr="00E35BC4">
        <w:t xml:space="preserve"> </w:t>
      </w:r>
      <w:r w:rsidR="004D7D93" w:rsidRPr="00E35BC4">
        <w:t>specjalistycznych strażników gminnych</w:t>
      </w:r>
      <w:r w:rsidR="00B634C7" w:rsidRPr="00E35BC4">
        <w:t xml:space="preserve"> (miejskich)</w:t>
      </w:r>
      <w:r w:rsidR="00227111" w:rsidRPr="00E35BC4">
        <w:t>.</w:t>
      </w:r>
      <w:r w:rsidR="00A85A78" w:rsidRPr="00E35BC4">
        <w:t>”</w:t>
      </w:r>
      <w:r w:rsidR="00E04ABD" w:rsidRPr="00E35BC4">
        <w:t>,</w:t>
      </w:r>
    </w:p>
    <w:p w14:paraId="286B55C8" w14:textId="0B0A87FE" w:rsidR="005E2E0D" w:rsidRPr="00E35BC4" w:rsidRDefault="00E155B1" w:rsidP="00A85A78">
      <w:pPr>
        <w:pStyle w:val="LITlitera"/>
      </w:pPr>
      <w:r w:rsidRPr="00E35BC4">
        <w:t>d</w:t>
      </w:r>
      <w:r w:rsidR="00A40D3D">
        <w:t>)</w:t>
      </w:r>
      <w:r w:rsidR="00A40D3D">
        <w:tab/>
      </w:r>
      <w:r w:rsidR="004D7D93" w:rsidRPr="00E35BC4">
        <w:t>uchyla się</w:t>
      </w:r>
      <w:r w:rsidR="00AA5D15" w:rsidRPr="00E35BC4">
        <w:t xml:space="preserve"> ust. 6 i </w:t>
      </w:r>
      <w:r w:rsidR="00A40D3D">
        <w:t>7;</w:t>
      </w:r>
    </w:p>
    <w:p w14:paraId="38C691C7" w14:textId="55781B06" w:rsidR="00776BAB" w:rsidRPr="00E35BC4" w:rsidRDefault="00661103" w:rsidP="00A40D3D">
      <w:pPr>
        <w:pStyle w:val="PKTpunkt"/>
        <w:keepNext/>
      </w:pPr>
      <w:r w:rsidRPr="00E35BC4">
        <w:t>6)</w:t>
      </w:r>
      <w:r w:rsidR="00A40D3D">
        <w:tab/>
      </w:r>
      <w:r w:rsidR="00AA5D15" w:rsidRPr="00E35BC4">
        <w:t>art. </w:t>
      </w:r>
      <w:r w:rsidR="00776BAB" w:rsidRPr="00E35BC4">
        <w:t>9a otrzymuje brzmienie:</w:t>
      </w:r>
    </w:p>
    <w:p w14:paraId="34D35B02" w14:textId="77777777" w:rsidR="00776BAB" w:rsidRPr="00E35BC4" w:rsidRDefault="00776BAB" w:rsidP="00A40D3D">
      <w:pPr>
        <w:pStyle w:val="ZARTzmartartykuempunktem"/>
        <w:keepNext/>
      </w:pPr>
      <w:r w:rsidRPr="00E35BC4">
        <w:t>„Art. 9a. 1. Straż prowadzi ewidencję:</w:t>
      </w:r>
    </w:p>
    <w:p w14:paraId="2B571BCB" w14:textId="175C97D6" w:rsidR="00776BAB" w:rsidRPr="00E35BC4" w:rsidRDefault="00A40D3D" w:rsidP="00A40D3D">
      <w:pPr>
        <w:pStyle w:val="ZPKTzmpktartykuempunktem"/>
      </w:pPr>
      <w:r>
        <w:t>1)</w:t>
      </w:r>
      <w:r>
        <w:tab/>
      </w:r>
      <w:r w:rsidR="00776BAB" w:rsidRPr="00E35BC4">
        <w:t>etatów;</w:t>
      </w:r>
    </w:p>
    <w:p w14:paraId="47D1F9D6" w14:textId="227CBF36" w:rsidR="00A154DE" w:rsidRPr="00E35BC4" w:rsidRDefault="00A40D3D" w:rsidP="00A40D3D">
      <w:pPr>
        <w:pStyle w:val="ZPKTzmpktartykuempunktem"/>
        <w:keepNext/>
      </w:pPr>
      <w:r>
        <w:lastRenderedPageBreak/>
        <w:t>2)</w:t>
      </w:r>
      <w:r>
        <w:tab/>
      </w:r>
      <w:r w:rsidR="00776BAB" w:rsidRPr="00E35BC4">
        <w:t>wyposażeni</w:t>
      </w:r>
      <w:r w:rsidR="00673727" w:rsidRPr="00E35BC4">
        <w:t>a</w:t>
      </w:r>
      <w:r w:rsidR="00776BAB" w:rsidRPr="00E35BC4">
        <w:t>,</w:t>
      </w:r>
      <w:r w:rsidR="0004071B" w:rsidRPr="00E35BC4">
        <w:t xml:space="preserve"> w </w:t>
      </w:r>
      <w:r w:rsidR="00776BAB" w:rsidRPr="00E35BC4">
        <w:t>tym</w:t>
      </w:r>
      <w:r w:rsidR="00A154DE" w:rsidRPr="00E35BC4">
        <w:t>:</w:t>
      </w:r>
    </w:p>
    <w:p w14:paraId="5D6A5E55" w14:textId="77777777" w:rsidR="00A154DE" w:rsidRPr="00E35BC4" w:rsidRDefault="00A154DE" w:rsidP="00A40D3D">
      <w:pPr>
        <w:pStyle w:val="ZLITwPKTzmlitwpktartykuempunktem"/>
      </w:pPr>
      <w:r w:rsidRPr="00E35BC4">
        <w:t xml:space="preserve">a) </w:t>
      </w:r>
      <w:r w:rsidR="005E38A0" w:rsidRPr="00E35BC4">
        <w:tab/>
      </w:r>
      <w:r w:rsidR="00776BAB" w:rsidRPr="00E35BC4">
        <w:t>środków przymusu bezpośredniego</w:t>
      </w:r>
      <w:r w:rsidR="0004071B" w:rsidRPr="00E35BC4">
        <w:t xml:space="preserve"> w </w:t>
      </w:r>
      <w:r w:rsidRPr="00E35BC4">
        <w:t xml:space="preserve">postaci: kajdanek zakładanych na ręce, </w:t>
      </w:r>
      <w:r w:rsidR="00714F25" w:rsidRPr="00E35BC4">
        <w:t xml:space="preserve">siatek obezwładniających, kasków zabezpieczających, </w:t>
      </w:r>
      <w:r w:rsidRPr="00E35BC4">
        <w:t xml:space="preserve">pałek służbowych, psów służbowych, </w:t>
      </w:r>
      <w:r w:rsidR="00714F25" w:rsidRPr="00E35BC4">
        <w:t xml:space="preserve">koni służbowych oraz </w:t>
      </w:r>
      <w:r w:rsidRPr="00E35BC4">
        <w:t>chemicznych środków obezwładniających</w:t>
      </w:r>
      <w:r w:rsidR="0004071B" w:rsidRPr="00E35BC4">
        <w:t xml:space="preserve"> w </w:t>
      </w:r>
      <w:r w:rsidRPr="00E35BC4">
        <w:t>postaci ręcznych miotaczy substancji obezwładniających przedmiotów przeznaczonych do obezwładniania osób za pomocą</w:t>
      </w:r>
      <w:r w:rsidR="00714F25" w:rsidRPr="00E35BC4">
        <w:t xml:space="preserve"> energii elektrycznej</w:t>
      </w:r>
      <w:r w:rsidR="00776BAB" w:rsidRPr="00E35BC4">
        <w:t>,</w:t>
      </w:r>
    </w:p>
    <w:p w14:paraId="54B1C9AE" w14:textId="77777777" w:rsidR="00A154DE" w:rsidRPr="00E35BC4" w:rsidRDefault="00A154DE" w:rsidP="00A40D3D">
      <w:pPr>
        <w:pStyle w:val="ZLITwPKTzmlitwpktartykuempunktem"/>
      </w:pPr>
      <w:r w:rsidRPr="00E35BC4">
        <w:t>b)</w:t>
      </w:r>
      <w:r w:rsidR="00776BAB" w:rsidRPr="00E35BC4">
        <w:t xml:space="preserve"> </w:t>
      </w:r>
      <w:r w:rsidR="005E38A0" w:rsidRPr="00E35BC4">
        <w:tab/>
      </w:r>
      <w:r w:rsidR="00776BAB" w:rsidRPr="00E35BC4">
        <w:t xml:space="preserve">broni palnej, </w:t>
      </w:r>
    </w:p>
    <w:p w14:paraId="4392FA24" w14:textId="77777777" w:rsidR="00A154DE" w:rsidRPr="00E35BC4" w:rsidRDefault="00A154DE" w:rsidP="00A40D3D">
      <w:pPr>
        <w:pStyle w:val="ZLITwPKTzmlitwpktartykuempunktem"/>
      </w:pPr>
      <w:r w:rsidRPr="00E35BC4">
        <w:t xml:space="preserve">c) </w:t>
      </w:r>
      <w:r w:rsidR="005E38A0" w:rsidRPr="00E35BC4">
        <w:tab/>
      </w:r>
      <w:r w:rsidR="00776BAB" w:rsidRPr="00E35BC4">
        <w:t>środków technicznych służących do obserwowania</w:t>
      </w:r>
      <w:r w:rsidR="0004071B" w:rsidRPr="00E35BC4">
        <w:t xml:space="preserve"> i </w:t>
      </w:r>
      <w:r w:rsidR="00776BAB" w:rsidRPr="00E35BC4">
        <w:t>rejestrowania obrazu zdarzeń</w:t>
      </w:r>
      <w:r w:rsidR="0004071B" w:rsidRPr="00E35BC4">
        <w:t xml:space="preserve"> w </w:t>
      </w:r>
      <w:r w:rsidR="00776BAB" w:rsidRPr="00E35BC4">
        <w:t xml:space="preserve">miejscach publicznych, </w:t>
      </w:r>
    </w:p>
    <w:p w14:paraId="7893206D" w14:textId="77777777" w:rsidR="00776BAB" w:rsidRPr="00E35BC4" w:rsidRDefault="00A154DE" w:rsidP="00A40D3D">
      <w:pPr>
        <w:pStyle w:val="ZLITwPKTzmlitwpktartykuempunktem"/>
      </w:pPr>
      <w:r w:rsidRPr="00E35BC4">
        <w:t xml:space="preserve">d) </w:t>
      </w:r>
      <w:r w:rsidR="005E38A0" w:rsidRPr="00E35BC4">
        <w:tab/>
      </w:r>
      <w:r w:rsidR="00776BAB" w:rsidRPr="00E35BC4">
        <w:t>pojazdów;</w:t>
      </w:r>
    </w:p>
    <w:p w14:paraId="3F4FDE46" w14:textId="69C7AB56" w:rsidR="00776BAB" w:rsidRPr="00E35BC4" w:rsidRDefault="00A40D3D" w:rsidP="00A40D3D">
      <w:pPr>
        <w:pStyle w:val="ZPKTzmpktartykuempunktem"/>
      </w:pPr>
      <w:r>
        <w:t>3)</w:t>
      </w:r>
      <w:r>
        <w:tab/>
      </w:r>
      <w:r w:rsidR="00776BAB" w:rsidRPr="00E35BC4">
        <w:t>wyników działań straży;</w:t>
      </w:r>
    </w:p>
    <w:p w14:paraId="760EF3D3" w14:textId="12B74A4E" w:rsidR="00776BAB" w:rsidRPr="00E35BC4" w:rsidRDefault="00A40D3D" w:rsidP="00A40D3D">
      <w:pPr>
        <w:pStyle w:val="ZPKTzmpktartykuempunktem"/>
      </w:pPr>
      <w:r>
        <w:t>4)</w:t>
      </w:r>
      <w:r>
        <w:tab/>
      </w:r>
      <w:r w:rsidR="00776BAB" w:rsidRPr="00E35BC4">
        <w:t>wykształcenia osób zatrudnionych na stanowiskach strażniczych lub innych stanowiskach,</w:t>
      </w:r>
      <w:r w:rsidR="0004071B" w:rsidRPr="00E35BC4">
        <w:t xml:space="preserve"> w </w:t>
      </w:r>
      <w:r w:rsidR="00776BAB" w:rsidRPr="00E35BC4">
        <w:t>tym urzędniczych, pomocniczych lub obsługi;</w:t>
      </w:r>
    </w:p>
    <w:p w14:paraId="36ACE209" w14:textId="05DDA80B" w:rsidR="00714F25" w:rsidRPr="00E35BC4" w:rsidRDefault="00A40D3D" w:rsidP="00A40D3D">
      <w:pPr>
        <w:pStyle w:val="ZPKTzmpktartykuempunktem"/>
      </w:pPr>
      <w:r>
        <w:t>5)</w:t>
      </w:r>
      <w:r>
        <w:tab/>
      </w:r>
      <w:r w:rsidR="00F6131D" w:rsidRPr="00E35BC4">
        <w:t>zdarzeń, na skutek których nastąpiła śmierć strażnika lub został on poszkodowany</w:t>
      </w:r>
      <w:r w:rsidR="0004071B" w:rsidRPr="00E35BC4">
        <w:t xml:space="preserve"> w </w:t>
      </w:r>
      <w:r w:rsidR="00F6131D" w:rsidRPr="00E35BC4">
        <w:t>związku</w:t>
      </w:r>
      <w:r w:rsidR="0004071B" w:rsidRPr="00E35BC4">
        <w:t xml:space="preserve"> z </w:t>
      </w:r>
      <w:r w:rsidR="00F6131D" w:rsidRPr="00E35BC4">
        <w:t>wykonywaniem zadań,</w:t>
      </w:r>
      <w:r w:rsidR="0004071B" w:rsidRPr="00E35BC4">
        <w:t xml:space="preserve"> o </w:t>
      </w:r>
      <w:r w:rsidR="00F6131D" w:rsidRPr="00E35BC4">
        <w:t>których mowa</w:t>
      </w:r>
      <w:r w:rsidR="00AA5D15" w:rsidRPr="00E35BC4">
        <w:t xml:space="preserve"> w art. </w:t>
      </w:r>
      <w:r w:rsidR="00F6131D" w:rsidRPr="00E35BC4">
        <w:t>1</w:t>
      </w:r>
      <w:r w:rsidR="00AA5D15" w:rsidRPr="00E35BC4">
        <w:t>0 ust. 1 lub art. </w:t>
      </w:r>
      <w:r w:rsidR="00F6131D" w:rsidRPr="00E35BC4">
        <w:t>1</w:t>
      </w:r>
      <w:r w:rsidR="0004071B" w:rsidRPr="00E35BC4">
        <w:t>1 </w:t>
      </w:r>
      <w:r w:rsidR="00F6131D" w:rsidRPr="00E35BC4">
        <w:t>ust.</w:t>
      </w:r>
      <w:r>
        <w:t xml:space="preserve"> </w:t>
      </w:r>
      <w:r w:rsidR="00F6131D" w:rsidRPr="00E35BC4">
        <w:t>1</w:t>
      </w:r>
      <w:r w:rsidR="00714F25" w:rsidRPr="00E35BC4">
        <w:t>;</w:t>
      </w:r>
    </w:p>
    <w:p w14:paraId="21683AD4" w14:textId="2057E900" w:rsidR="00776BAB" w:rsidRPr="00E35BC4" w:rsidRDefault="00A40D3D" w:rsidP="00A40D3D">
      <w:pPr>
        <w:pStyle w:val="ZPKTzmpktartykuempunktem"/>
      </w:pPr>
      <w:r>
        <w:t>6)</w:t>
      </w:r>
      <w:r>
        <w:tab/>
      </w:r>
      <w:r w:rsidR="00714F25" w:rsidRPr="00E35BC4">
        <w:t>zdarzeń, na skutek których strażnik został pokrzywdzony przestępstwem,</w:t>
      </w:r>
      <w:r w:rsidR="0004071B" w:rsidRPr="00E35BC4">
        <w:t xml:space="preserve"> o </w:t>
      </w:r>
      <w:r w:rsidR="00714F25" w:rsidRPr="00E35BC4">
        <w:t>którym mowa</w:t>
      </w:r>
      <w:r w:rsidR="00AA5D15" w:rsidRPr="00E35BC4">
        <w:t xml:space="preserve"> w art. </w:t>
      </w:r>
      <w:r w:rsidR="00714F25" w:rsidRPr="00E35BC4">
        <w:t>222,</w:t>
      </w:r>
      <w:r w:rsidR="00AA5D15" w:rsidRPr="00E35BC4">
        <w:t xml:space="preserve"> art. </w:t>
      </w:r>
      <w:r w:rsidR="00714F25" w:rsidRPr="00E35BC4">
        <w:t>22</w:t>
      </w:r>
      <w:r w:rsidR="00AA5D15" w:rsidRPr="00E35BC4">
        <w:t>3 lub art. </w:t>
      </w:r>
      <w:r w:rsidR="00714F25" w:rsidRPr="00E35BC4">
        <w:t>22</w:t>
      </w:r>
      <w:r w:rsidR="0004071B" w:rsidRPr="00E35BC4">
        <w:t>6 </w:t>
      </w:r>
      <w:r w:rsidR="00714F25" w:rsidRPr="00E35BC4">
        <w:t>ustawy</w:t>
      </w:r>
      <w:r w:rsidR="0004071B" w:rsidRPr="00E35BC4">
        <w:t xml:space="preserve"> z </w:t>
      </w:r>
      <w:r w:rsidR="00714F25" w:rsidRPr="00E35BC4">
        <w:t xml:space="preserve">dnia </w:t>
      </w:r>
      <w:r w:rsidR="0004071B" w:rsidRPr="00E35BC4">
        <w:t>6 </w:t>
      </w:r>
      <w:r w:rsidR="00714F25" w:rsidRPr="00E35BC4">
        <w:t>czerwca 199</w:t>
      </w:r>
      <w:r w:rsidR="0004071B" w:rsidRPr="00E35BC4">
        <w:t>7 </w:t>
      </w:r>
      <w:r w:rsidR="00714F25" w:rsidRPr="00E35BC4">
        <w:t xml:space="preserve">r. </w:t>
      </w:r>
      <w:r w:rsidR="00BA36D7" w:rsidRPr="00E35BC4">
        <w:t>–</w:t>
      </w:r>
      <w:r w:rsidR="00714F25" w:rsidRPr="00E35BC4">
        <w:t xml:space="preserve"> Kodeks karny (</w:t>
      </w:r>
      <w:r w:rsidR="00AA5D15" w:rsidRPr="00E35BC4">
        <w:t>Dz. U.</w:t>
      </w:r>
      <w:r w:rsidR="0004071B" w:rsidRPr="00E35BC4">
        <w:t xml:space="preserve"> z </w:t>
      </w:r>
      <w:r w:rsidR="0041413E" w:rsidRPr="00E35BC4">
        <w:t>202</w:t>
      </w:r>
      <w:r w:rsidR="00395F98">
        <w:t>6</w:t>
      </w:r>
      <w:r w:rsidR="0004071B" w:rsidRPr="00E35BC4">
        <w:t> </w:t>
      </w:r>
      <w:r w:rsidR="0041413E" w:rsidRPr="00E35BC4">
        <w:t>r.</w:t>
      </w:r>
      <w:r w:rsidR="00AA5D15" w:rsidRPr="00E35BC4">
        <w:t xml:space="preserve"> poz. </w:t>
      </w:r>
      <w:r w:rsidR="00395F98">
        <w:t>1342</w:t>
      </w:r>
      <w:r w:rsidR="00714F25" w:rsidRPr="00E35BC4">
        <w:t>)</w:t>
      </w:r>
      <w:r w:rsidR="0004071B" w:rsidRPr="00E35BC4">
        <w:t xml:space="preserve"> w </w:t>
      </w:r>
      <w:r w:rsidR="00714F25" w:rsidRPr="00E35BC4">
        <w:t>związku</w:t>
      </w:r>
      <w:r w:rsidR="0004071B" w:rsidRPr="00E35BC4">
        <w:t xml:space="preserve"> z </w:t>
      </w:r>
      <w:r w:rsidR="00714F25" w:rsidRPr="00E35BC4">
        <w:t>wykonywaniem zadań,</w:t>
      </w:r>
      <w:r w:rsidR="0004071B" w:rsidRPr="00E35BC4">
        <w:t xml:space="preserve"> o </w:t>
      </w:r>
      <w:r w:rsidR="00714F25" w:rsidRPr="00E35BC4">
        <w:t>których mowa</w:t>
      </w:r>
      <w:r w:rsidR="00AA5D15" w:rsidRPr="00E35BC4">
        <w:t xml:space="preserve"> w art. </w:t>
      </w:r>
      <w:r w:rsidR="00714F25" w:rsidRPr="00E35BC4">
        <w:t>1</w:t>
      </w:r>
      <w:r w:rsidR="00AA5D15" w:rsidRPr="00E35BC4">
        <w:t>0 ust. 1 lub art. </w:t>
      </w:r>
      <w:r w:rsidR="00714F25" w:rsidRPr="00E35BC4">
        <w:t>1</w:t>
      </w:r>
      <w:r w:rsidR="00AA5D15" w:rsidRPr="00E35BC4">
        <w:t>1 ust. </w:t>
      </w:r>
      <w:r w:rsidR="00714F25" w:rsidRPr="00E35BC4">
        <w:t>1</w:t>
      </w:r>
      <w:r w:rsidR="00F6131D" w:rsidRPr="00E35BC4">
        <w:t>.</w:t>
      </w:r>
    </w:p>
    <w:p w14:paraId="36A59C66" w14:textId="77777777" w:rsidR="00F6131D" w:rsidRPr="00E35BC4" w:rsidRDefault="00F6131D" w:rsidP="00A40D3D">
      <w:pPr>
        <w:pStyle w:val="ZUSTzmustartykuempunktem"/>
      </w:pPr>
      <w:r w:rsidRPr="00E35BC4">
        <w:t>2. Minister właściwy do spraw wewnętrznych określi,</w:t>
      </w:r>
      <w:r w:rsidR="0004071B" w:rsidRPr="00E35BC4">
        <w:t xml:space="preserve"> w </w:t>
      </w:r>
      <w:r w:rsidRPr="00E35BC4">
        <w:t>drodze rozporządzenia, sposób prowadzenia ewidencji</w:t>
      </w:r>
      <w:r w:rsidR="00714F25" w:rsidRPr="00E35BC4">
        <w:t xml:space="preserve"> oraz jej wzór</w:t>
      </w:r>
      <w:r w:rsidRPr="00E35BC4">
        <w:t xml:space="preserve">, </w:t>
      </w:r>
      <w:r w:rsidR="00DB2A11" w:rsidRPr="00E35BC4">
        <w:t>biorąc pod uwagę</w:t>
      </w:r>
      <w:r w:rsidRPr="00E35BC4">
        <w:t xml:space="preserve"> </w:t>
      </w:r>
      <w:r w:rsidR="007E65BB" w:rsidRPr="00E35BC4">
        <w:t xml:space="preserve">potrzebę </w:t>
      </w:r>
      <w:r w:rsidR="000C6830" w:rsidRPr="00E35BC4">
        <w:t xml:space="preserve">zapewnienia </w:t>
      </w:r>
      <w:r w:rsidR="007E65BB" w:rsidRPr="00E35BC4">
        <w:t xml:space="preserve">spójności </w:t>
      </w:r>
      <w:r w:rsidRPr="00E35BC4">
        <w:t>dan</w:t>
      </w:r>
      <w:r w:rsidR="007E65BB" w:rsidRPr="00E35BC4">
        <w:t>ych</w:t>
      </w:r>
      <w:r w:rsidRPr="00E35BC4">
        <w:t xml:space="preserve"> oraz możliwość prowadzenia </w:t>
      </w:r>
      <w:r w:rsidR="000C6830" w:rsidRPr="00E35BC4">
        <w:t>tej ewidencji</w:t>
      </w:r>
      <w:r w:rsidR="0004071B" w:rsidRPr="00E35BC4">
        <w:t xml:space="preserve"> w </w:t>
      </w:r>
      <w:r w:rsidRPr="00E35BC4">
        <w:t>systemie informatycznym.</w:t>
      </w:r>
      <w:r w:rsidR="00A85A78" w:rsidRPr="00E35BC4">
        <w:t>”</w:t>
      </w:r>
      <w:r w:rsidR="006C0C49" w:rsidRPr="00E35BC4">
        <w:t>;</w:t>
      </w:r>
    </w:p>
    <w:p w14:paraId="0A6DD68A" w14:textId="457CF45D" w:rsidR="0081184B" w:rsidRPr="00E35BC4" w:rsidRDefault="003A22C9" w:rsidP="00E35BC4">
      <w:pPr>
        <w:pStyle w:val="PKTpunkt"/>
        <w:keepNext/>
      </w:pPr>
      <w:r w:rsidRPr="00E35BC4">
        <w:t>7)</w:t>
      </w:r>
      <w:r w:rsidR="00A40D3D">
        <w:tab/>
      </w:r>
      <w:r w:rsidR="00AA5D15" w:rsidRPr="00E35BC4">
        <w:t>w art. </w:t>
      </w:r>
      <w:r w:rsidR="0081184B" w:rsidRPr="00E35BC4">
        <w:t>10a</w:t>
      </w:r>
      <w:r w:rsidR="00B634C7" w:rsidRPr="00E35BC4">
        <w:t xml:space="preserve"> </w:t>
      </w:r>
      <w:r w:rsidR="0081184B" w:rsidRPr="00E35BC4">
        <w:t>po</w:t>
      </w:r>
      <w:r w:rsidR="00AA5D15" w:rsidRPr="00E35BC4">
        <w:t xml:space="preserve"> ust. </w:t>
      </w:r>
      <w:r w:rsidR="0004071B" w:rsidRPr="00E35BC4">
        <w:t>1 </w:t>
      </w:r>
      <w:r w:rsidR="0081184B" w:rsidRPr="00E35BC4">
        <w:t>dodaje się</w:t>
      </w:r>
      <w:r w:rsidR="00AA5D15" w:rsidRPr="00E35BC4">
        <w:t xml:space="preserve"> ust. </w:t>
      </w:r>
      <w:r w:rsidR="0081184B" w:rsidRPr="00E35BC4">
        <w:t>1a</w:t>
      </w:r>
      <w:r w:rsidR="005D1EF9" w:rsidRPr="00E35BC4">
        <w:t xml:space="preserve"> i </w:t>
      </w:r>
      <w:r w:rsidR="007C6E6B" w:rsidRPr="00E35BC4">
        <w:t>1b</w:t>
      </w:r>
      <w:r w:rsidR="000C1D17" w:rsidRPr="00E35BC4">
        <w:t xml:space="preserve"> </w:t>
      </w:r>
      <w:r w:rsidR="0004071B" w:rsidRPr="00E35BC4">
        <w:t>w </w:t>
      </w:r>
      <w:r w:rsidR="0081184B" w:rsidRPr="00E35BC4">
        <w:t>brzmieniu:</w:t>
      </w:r>
    </w:p>
    <w:p w14:paraId="6494A4AE" w14:textId="77777777" w:rsidR="001132BC" w:rsidRPr="00E35BC4" w:rsidRDefault="00847A49" w:rsidP="00715D9C">
      <w:pPr>
        <w:pStyle w:val="ZUSTzmustartykuempunktem"/>
      </w:pPr>
      <w:r w:rsidRPr="00E35BC4">
        <w:t>„</w:t>
      </w:r>
      <w:r w:rsidR="0081184B" w:rsidRPr="00E35BC4">
        <w:t xml:space="preserve">1a. </w:t>
      </w:r>
      <w:r w:rsidR="00E50B2C" w:rsidRPr="00E35BC4">
        <w:t>Dopuszcza się przetwarzanie danych</w:t>
      </w:r>
      <w:r w:rsidR="0004071B" w:rsidRPr="00E35BC4">
        <w:t xml:space="preserve"> o </w:t>
      </w:r>
      <w:r w:rsidR="00E50B2C" w:rsidRPr="00E35BC4">
        <w:t>stanie zdro</w:t>
      </w:r>
      <w:r w:rsidR="008F3D29" w:rsidRPr="00E35BC4">
        <w:t>wia jeżeli jest to niezbędne do</w:t>
      </w:r>
      <w:r w:rsidR="008419C2" w:rsidRPr="00E35BC4">
        <w:t xml:space="preserve"> </w:t>
      </w:r>
      <w:r w:rsidR="00E50B2C" w:rsidRPr="00E35BC4">
        <w:t>ochrony życia</w:t>
      </w:r>
      <w:r w:rsidR="006C0C49" w:rsidRPr="00E35BC4">
        <w:t>,</w:t>
      </w:r>
      <w:r w:rsidR="00C61249" w:rsidRPr="00E35BC4">
        <w:t xml:space="preserve"> zdrowia lub interesów osoby, której dane dotyczą</w:t>
      </w:r>
      <w:r w:rsidR="0081184B" w:rsidRPr="00E35BC4">
        <w:t>.</w:t>
      </w:r>
    </w:p>
    <w:p w14:paraId="32CC2BAC" w14:textId="79DA519B" w:rsidR="00661103" w:rsidRPr="00E35BC4" w:rsidRDefault="000E5C52" w:rsidP="00C478C4">
      <w:pPr>
        <w:pStyle w:val="ZUSTzmustartykuempunktem"/>
      </w:pPr>
      <w:r w:rsidRPr="00E35BC4">
        <w:t>1</w:t>
      </w:r>
      <w:r w:rsidR="00A56987" w:rsidRPr="00E35BC4">
        <w:t>b</w:t>
      </w:r>
      <w:r w:rsidRPr="00E35BC4">
        <w:t>. Dane,</w:t>
      </w:r>
      <w:r w:rsidR="005D1EF9" w:rsidRPr="00E35BC4">
        <w:t xml:space="preserve"> o </w:t>
      </w:r>
      <w:r w:rsidRPr="00E35BC4">
        <w:t>których mowa</w:t>
      </w:r>
      <w:r w:rsidR="00AA5D15" w:rsidRPr="00E35BC4">
        <w:t xml:space="preserve"> w ust. </w:t>
      </w:r>
      <w:r w:rsidRPr="00E35BC4">
        <w:t xml:space="preserve">1a, przetwarza się przez okres </w:t>
      </w:r>
      <w:r w:rsidR="00A56987" w:rsidRPr="00E35BC4">
        <w:t>niezbędny do</w:t>
      </w:r>
      <w:r w:rsidRPr="00E35BC4">
        <w:t xml:space="preserve"> </w:t>
      </w:r>
      <w:r w:rsidR="00A56987" w:rsidRPr="00E35BC4">
        <w:t>realizacji zadań straży wynikających</w:t>
      </w:r>
      <w:r w:rsidR="005D1EF9" w:rsidRPr="00E35BC4">
        <w:t xml:space="preserve"> z </w:t>
      </w:r>
      <w:r w:rsidR="00A56987" w:rsidRPr="00E35BC4">
        <w:t>ustawy, jednak</w:t>
      </w:r>
      <w:r w:rsidRPr="00E35BC4">
        <w:t xml:space="preserve"> niedłuż</w:t>
      </w:r>
      <w:r w:rsidR="00A56987" w:rsidRPr="00E35BC4">
        <w:t xml:space="preserve">ej </w:t>
      </w:r>
      <w:r w:rsidRPr="00E35BC4">
        <w:t>niż 3</w:t>
      </w:r>
      <w:r w:rsidR="005D1EF9" w:rsidRPr="00E35BC4">
        <w:t>0 </w:t>
      </w:r>
      <w:r w:rsidRPr="00E35BC4">
        <w:t>dni</w:t>
      </w:r>
      <w:r w:rsidR="00E46D75" w:rsidRPr="00E35BC4">
        <w:t>.</w:t>
      </w:r>
      <w:r w:rsidR="00847A49" w:rsidRPr="00E35BC4">
        <w:t>”</w:t>
      </w:r>
      <w:r w:rsidR="0081184B" w:rsidRPr="00E35BC4">
        <w:t>;</w:t>
      </w:r>
    </w:p>
    <w:p w14:paraId="5DB44085" w14:textId="1B94727E" w:rsidR="009F6698" w:rsidRPr="00E35BC4" w:rsidRDefault="003A22C9" w:rsidP="00E35BC4">
      <w:pPr>
        <w:pStyle w:val="PKTpunkt"/>
        <w:keepNext/>
      </w:pPr>
      <w:r w:rsidRPr="00E35BC4">
        <w:t>8</w:t>
      </w:r>
      <w:r w:rsidR="00ED669B" w:rsidRPr="00E35BC4">
        <w:t>)</w:t>
      </w:r>
      <w:r w:rsidR="00A40D3D">
        <w:tab/>
      </w:r>
      <w:r w:rsidR="00AA5D15" w:rsidRPr="00E35BC4">
        <w:t>w art. </w:t>
      </w:r>
      <w:r w:rsidR="00ED669B" w:rsidRPr="00E35BC4">
        <w:t>11</w:t>
      </w:r>
      <w:r w:rsidR="009F6698" w:rsidRPr="00E35BC4">
        <w:t>:</w:t>
      </w:r>
    </w:p>
    <w:p w14:paraId="671C22C1" w14:textId="339D3074" w:rsidR="00293622" w:rsidRPr="00E35BC4" w:rsidRDefault="009F6698" w:rsidP="00E35BC4">
      <w:pPr>
        <w:pStyle w:val="LITlitera"/>
        <w:keepNext/>
      </w:pPr>
      <w:r w:rsidRPr="00E35BC4">
        <w:t>a)</w:t>
      </w:r>
      <w:r w:rsidR="00B56115">
        <w:tab/>
      </w:r>
      <w:r w:rsidR="00A40D3D">
        <w:t xml:space="preserve">w </w:t>
      </w:r>
      <w:r w:rsidR="00AA5D15" w:rsidRPr="00E35BC4">
        <w:t>ust. 1 pkt </w:t>
      </w:r>
      <w:r w:rsidR="0004071B" w:rsidRPr="00E35BC4">
        <w:t>7 </w:t>
      </w:r>
      <w:r w:rsidR="00ED669B" w:rsidRPr="00E35BC4">
        <w:t>otrzymuje brzmienie:</w:t>
      </w:r>
    </w:p>
    <w:p w14:paraId="3D6E2A4B" w14:textId="19CF416F" w:rsidR="00AA7E9A" w:rsidRPr="00E35BC4" w:rsidRDefault="00847A49" w:rsidP="008419C2">
      <w:pPr>
        <w:pStyle w:val="ZLITPKTzmpktliter"/>
      </w:pPr>
      <w:r w:rsidRPr="00E35BC4">
        <w:t>„</w:t>
      </w:r>
      <w:r w:rsidR="00A40D3D">
        <w:t>7)</w:t>
      </w:r>
      <w:r w:rsidR="00A40D3D">
        <w:tab/>
      </w:r>
      <w:r w:rsidR="00293622" w:rsidRPr="00E35BC4">
        <w:t>doprowadze</w:t>
      </w:r>
      <w:r w:rsidR="00844041" w:rsidRPr="00E35BC4">
        <w:t>nie osób nietrzeźwych do miejsc,</w:t>
      </w:r>
      <w:r w:rsidR="0004071B" w:rsidRPr="00E35BC4">
        <w:t xml:space="preserve"> o </w:t>
      </w:r>
      <w:r w:rsidR="00844041" w:rsidRPr="00E35BC4">
        <w:t>których mowa</w:t>
      </w:r>
      <w:r w:rsidR="00AA5D15" w:rsidRPr="00E35BC4">
        <w:t xml:space="preserve"> w art. </w:t>
      </w:r>
      <w:r w:rsidR="00844041" w:rsidRPr="00E35BC4">
        <w:t>4</w:t>
      </w:r>
      <w:r w:rsidR="00AA5D15" w:rsidRPr="00E35BC4">
        <w:t>0 ust. 1 i </w:t>
      </w:r>
      <w:r w:rsidR="0004071B" w:rsidRPr="00E35BC4">
        <w:t>2 </w:t>
      </w:r>
      <w:r w:rsidR="00844041" w:rsidRPr="00E35BC4">
        <w:t>ustawy</w:t>
      </w:r>
      <w:r w:rsidR="0004071B" w:rsidRPr="00E35BC4">
        <w:t xml:space="preserve"> z </w:t>
      </w:r>
      <w:r w:rsidR="00844041" w:rsidRPr="00E35BC4">
        <w:t>dnia 2</w:t>
      </w:r>
      <w:r w:rsidR="0004071B" w:rsidRPr="00E35BC4">
        <w:t>6 </w:t>
      </w:r>
      <w:r w:rsidR="00844041" w:rsidRPr="00E35BC4">
        <w:t>października 198</w:t>
      </w:r>
      <w:r w:rsidR="0004071B" w:rsidRPr="00E35BC4">
        <w:t>2 </w:t>
      </w:r>
      <w:r w:rsidR="00844041" w:rsidRPr="00E35BC4">
        <w:t>r.</w:t>
      </w:r>
      <w:r w:rsidR="0004071B" w:rsidRPr="00E35BC4">
        <w:t xml:space="preserve"> o </w:t>
      </w:r>
      <w:r w:rsidR="00844041" w:rsidRPr="00E35BC4">
        <w:t>wychowaniu</w:t>
      </w:r>
      <w:r w:rsidR="0004071B" w:rsidRPr="00E35BC4">
        <w:t xml:space="preserve"> w </w:t>
      </w:r>
      <w:r w:rsidR="00844041" w:rsidRPr="00E35BC4">
        <w:t>trzeźwości</w:t>
      </w:r>
      <w:r w:rsidR="0004071B" w:rsidRPr="00E35BC4">
        <w:t xml:space="preserve"> </w:t>
      </w:r>
      <w:r w:rsidR="0004071B" w:rsidRPr="00E35BC4">
        <w:lastRenderedPageBreak/>
        <w:t>i </w:t>
      </w:r>
      <w:r w:rsidR="00844041" w:rsidRPr="00E35BC4">
        <w:t>przeciwdziałaniu alkoholizmowi (</w:t>
      </w:r>
      <w:r w:rsidR="00AA5D15" w:rsidRPr="00E35BC4">
        <w:t>Dz. U.</w:t>
      </w:r>
      <w:r w:rsidR="0004071B" w:rsidRPr="00E35BC4">
        <w:t xml:space="preserve"> z </w:t>
      </w:r>
      <w:r w:rsidR="00844041" w:rsidRPr="00E35BC4">
        <w:t>20</w:t>
      </w:r>
      <w:r w:rsidR="005A39B5" w:rsidRPr="00E35BC4">
        <w:t>2</w:t>
      </w:r>
      <w:r w:rsidR="0004071B" w:rsidRPr="00E35BC4">
        <w:t>3 </w:t>
      </w:r>
      <w:r w:rsidR="00844041" w:rsidRPr="00E35BC4">
        <w:t>r.</w:t>
      </w:r>
      <w:r w:rsidR="00AA5D15" w:rsidRPr="00E35BC4">
        <w:t xml:space="preserve"> poz. </w:t>
      </w:r>
      <w:r w:rsidR="002A5475" w:rsidRPr="00E35BC4">
        <w:t>215</w:t>
      </w:r>
      <w:r w:rsidR="00AA5D15" w:rsidRPr="00E35BC4">
        <w:t>1 oraz</w:t>
      </w:r>
      <w:r w:rsidR="0004071B" w:rsidRPr="00E35BC4">
        <w:t xml:space="preserve"> z 2026 r.</w:t>
      </w:r>
      <w:r w:rsidR="00AA5D15" w:rsidRPr="00E35BC4">
        <w:t xml:space="preserve"> poz. </w:t>
      </w:r>
      <w:r w:rsidR="0004071B" w:rsidRPr="00E35BC4">
        <w:t>875</w:t>
      </w:r>
      <w:r w:rsidR="00844041" w:rsidRPr="00E35BC4">
        <w:t>)</w:t>
      </w:r>
      <w:r w:rsidR="00510FB9" w:rsidRPr="00E35BC4">
        <w:t>, jeżeli osoby te zachowaniem swoim dają powód do zgorszenia</w:t>
      </w:r>
      <w:r w:rsidR="0004071B" w:rsidRPr="00E35BC4">
        <w:t xml:space="preserve"> w </w:t>
      </w:r>
      <w:r w:rsidR="00510FB9" w:rsidRPr="00E35BC4">
        <w:t>miejscu publicznym, znajdują się</w:t>
      </w:r>
      <w:r w:rsidR="0004071B" w:rsidRPr="00E35BC4">
        <w:t xml:space="preserve"> w </w:t>
      </w:r>
      <w:r w:rsidR="00510FB9" w:rsidRPr="00E35BC4">
        <w:t>okolicznościach zagrażających ich życiu lub zdrowiu albo zagraża</w:t>
      </w:r>
      <w:r w:rsidR="00C97A87" w:rsidRPr="00E35BC4">
        <w:t>ją życiu</w:t>
      </w:r>
      <w:r w:rsidR="0004071B" w:rsidRPr="00E35BC4">
        <w:t xml:space="preserve"> i </w:t>
      </w:r>
      <w:r w:rsidR="00C97A87" w:rsidRPr="00E35BC4">
        <w:t>zdrowiu innych osób.</w:t>
      </w:r>
      <w:r w:rsidRPr="00E35BC4">
        <w:t>”</w:t>
      </w:r>
      <w:r w:rsidR="00A40D3D">
        <w:t>,</w:t>
      </w:r>
    </w:p>
    <w:p w14:paraId="46595377" w14:textId="1867D0BB" w:rsidR="009F6698" w:rsidRPr="00E35BC4" w:rsidRDefault="00B56115" w:rsidP="00B56115">
      <w:pPr>
        <w:pStyle w:val="LITlitera"/>
        <w:keepNext/>
      </w:pPr>
      <w:r>
        <w:t>b)</w:t>
      </w:r>
      <w:r>
        <w:tab/>
      </w:r>
      <w:r w:rsidR="001559D7" w:rsidRPr="00E35BC4">
        <w:t>po</w:t>
      </w:r>
      <w:r w:rsidR="00AA5D15" w:rsidRPr="00E35BC4">
        <w:t xml:space="preserve"> ust. </w:t>
      </w:r>
      <w:r w:rsidR="0004071B" w:rsidRPr="00E35BC4">
        <w:t>2 </w:t>
      </w:r>
      <w:r w:rsidR="001559D7" w:rsidRPr="00E35BC4">
        <w:t>dodaje się</w:t>
      </w:r>
      <w:r w:rsidR="00AA5D15" w:rsidRPr="00E35BC4">
        <w:t xml:space="preserve"> ust. </w:t>
      </w:r>
      <w:r w:rsidR="001559D7" w:rsidRPr="00E35BC4">
        <w:t xml:space="preserve">2a </w:t>
      </w:r>
      <w:r w:rsidR="008D2AA2" w:rsidRPr="00E35BC4">
        <w:t xml:space="preserve">– </w:t>
      </w:r>
      <w:r w:rsidR="005D1EF9" w:rsidRPr="00E35BC4">
        <w:t xml:space="preserve">2i </w:t>
      </w:r>
      <w:r w:rsidR="0004071B" w:rsidRPr="00E35BC4">
        <w:t>w </w:t>
      </w:r>
      <w:r w:rsidR="001559D7" w:rsidRPr="00E35BC4">
        <w:t>brzmieniu:</w:t>
      </w:r>
    </w:p>
    <w:p w14:paraId="6BE3DC5C" w14:textId="1FDB7CE0" w:rsidR="00FD5613" w:rsidRPr="00E35BC4" w:rsidRDefault="00847A49" w:rsidP="00B56115">
      <w:pPr>
        <w:pStyle w:val="ZLITUSTzmustliter"/>
      </w:pPr>
      <w:r w:rsidRPr="00E35BC4">
        <w:t>„</w:t>
      </w:r>
      <w:r w:rsidR="001559D7" w:rsidRPr="00E35BC4">
        <w:t>2a.</w:t>
      </w:r>
      <w:r w:rsidR="00F6131D" w:rsidRPr="00E35BC4">
        <w:t xml:space="preserve"> </w:t>
      </w:r>
      <w:r w:rsidR="00882334" w:rsidRPr="00E35BC4">
        <w:t>Strażnikowi,</w:t>
      </w:r>
      <w:r w:rsidR="0004071B" w:rsidRPr="00E35BC4">
        <w:t xml:space="preserve"> w </w:t>
      </w:r>
      <w:r w:rsidR="00882334" w:rsidRPr="00E35BC4">
        <w:t>przypadku prowadzenia lub udziału</w:t>
      </w:r>
      <w:r w:rsidR="0004071B" w:rsidRPr="00E35BC4">
        <w:t xml:space="preserve"> w </w:t>
      </w:r>
      <w:r w:rsidR="00882334" w:rsidRPr="00E35BC4">
        <w:t>prowadzonej interwencji</w:t>
      </w:r>
      <w:r w:rsidR="0004071B" w:rsidRPr="00E35BC4">
        <w:t xml:space="preserve"> w </w:t>
      </w:r>
      <w:r w:rsidR="00882334" w:rsidRPr="00E35BC4">
        <w:t>związku</w:t>
      </w:r>
      <w:r w:rsidR="0004071B" w:rsidRPr="00E35BC4">
        <w:t xml:space="preserve"> z </w:t>
      </w:r>
      <w:r w:rsidR="00882334" w:rsidRPr="00E35BC4">
        <w:t>realizacj</w:t>
      </w:r>
      <w:r w:rsidR="00F90782" w:rsidRPr="00E35BC4">
        <w:t>ą zadań określonych</w:t>
      </w:r>
      <w:r w:rsidR="0004071B" w:rsidRPr="00E35BC4">
        <w:t xml:space="preserve"> w </w:t>
      </w:r>
      <w:r w:rsidR="00F90782" w:rsidRPr="00E35BC4">
        <w:t>ust.</w:t>
      </w:r>
      <w:r w:rsidR="00B56115">
        <w:t xml:space="preserve"> </w:t>
      </w:r>
      <w:r w:rsidR="00AA5D15" w:rsidRPr="00E35BC4">
        <w:t>1 oraz w art. </w:t>
      </w:r>
      <w:r w:rsidR="00882334" w:rsidRPr="00E35BC4">
        <w:t>1</w:t>
      </w:r>
      <w:r w:rsidR="00AA5D15" w:rsidRPr="00E35BC4">
        <w:t>0 ust. </w:t>
      </w:r>
      <w:r w:rsidR="003A4313" w:rsidRPr="00E35BC4">
        <w:t>1</w:t>
      </w:r>
      <w:r w:rsidR="00882334" w:rsidRPr="00E35BC4">
        <w:t>, przysługuje prawo rejestrowania przy użyciu środków technicznych obrazu</w:t>
      </w:r>
      <w:r w:rsidR="0004071B" w:rsidRPr="00E35BC4">
        <w:t xml:space="preserve"> z </w:t>
      </w:r>
      <w:r w:rsidR="00882334" w:rsidRPr="00E35BC4">
        <w:t>przebiegu interwencji wraz</w:t>
      </w:r>
      <w:r w:rsidR="0004071B" w:rsidRPr="00E35BC4">
        <w:t xml:space="preserve"> z </w:t>
      </w:r>
      <w:r w:rsidR="00882334" w:rsidRPr="00E35BC4">
        <w:t xml:space="preserve">dźwiękiem towarzyszącym </w:t>
      </w:r>
      <w:r w:rsidR="00673727" w:rsidRPr="00E35BC4">
        <w:t>tej interwencji</w:t>
      </w:r>
      <w:r w:rsidR="00E43F42" w:rsidRPr="00E35BC4">
        <w:t>.</w:t>
      </w:r>
    </w:p>
    <w:p w14:paraId="1F89B75A" w14:textId="77777777" w:rsidR="001D20FE" w:rsidRPr="00E35BC4" w:rsidRDefault="00FD5613" w:rsidP="00B56115">
      <w:pPr>
        <w:pStyle w:val="ZLITUSTzmustliter"/>
        <w:keepNext/>
      </w:pPr>
      <w:r w:rsidRPr="00E35BC4">
        <w:t xml:space="preserve">2b. </w:t>
      </w:r>
      <w:r w:rsidR="001D20FE" w:rsidRPr="00E35BC4">
        <w:t>Prawo do obserwowania</w:t>
      </w:r>
      <w:r w:rsidR="0004071B" w:rsidRPr="00E35BC4">
        <w:t xml:space="preserve"> i </w:t>
      </w:r>
      <w:r w:rsidR="001D20FE" w:rsidRPr="00E35BC4">
        <w:t>rejestrowania przy użyciu środków technicznych obrazu zdarzeń</w:t>
      </w:r>
      <w:r w:rsidR="0004071B" w:rsidRPr="00E35BC4">
        <w:t xml:space="preserve"> w </w:t>
      </w:r>
      <w:r w:rsidR="001D20FE" w:rsidRPr="00E35BC4">
        <w:t>miejscach publicznych może być realizowane</w:t>
      </w:r>
      <w:r w:rsidR="0004071B" w:rsidRPr="00E35BC4">
        <w:t xml:space="preserve"> w </w:t>
      </w:r>
      <w:r w:rsidR="001D20FE" w:rsidRPr="00E35BC4">
        <w:t>sposób:</w:t>
      </w:r>
    </w:p>
    <w:p w14:paraId="014BA9FA" w14:textId="1A0FBCAC" w:rsidR="001D20FE" w:rsidRPr="00E35BC4" w:rsidRDefault="00B56115" w:rsidP="00B56115">
      <w:pPr>
        <w:pStyle w:val="ZLITPKTzmpktliter"/>
      </w:pPr>
      <w:r>
        <w:t>1)</w:t>
      </w:r>
      <w:r>
        <w:tab/>
      </w:r>
      <w:r w:rsidR="001D20FE" w:rsidRPr="00E35BC4">
        <w:t xml:space="preserve">zdalny </w:t>
      </w:r>
      <w:r w:rsidR="004D0DAD" w:rsidRPr="00E35BC4">
        <w:t>–</w:t>
      </w:r>
      <w:r w:rsidR="001D20FE" w:rsidRPr="00E35BC4">
        <w:t xml:space="preserve"> przy użyciu urządzeń umożliwiających przekazywanie obrazu zdarzeń na odległość;</w:t>
      </w:r>
    </w:p>
    <w:p w14:paraId="4EC48ABA" w14:textId="345EEEDD" w:rsidR="001B04A1" w:rsidRPr="00E35BC4" w:rsidRDefault="00B56115" w:rsidP="00B56115">
      <w:pPr>
        <w:pStyle w:val="ZLITPKTzmpktliter"/>
      </w:pPr>
      <w:r>
        <w:t>2)</w:t>
      </w:r>
      <w:r>
        <w:tab/>
      </w:r>
      <w:r w:rsidR="001D20FE" w:rsidRPr="00E35BC4">
        <w:t xml:space="preserve">bezpośredni </w:t>
      </w:r>
      <w:r w:rsidR="004D0DAD" w:rsidRPr="00E35BC4">
        <w:t>–</w:t>
      </w:r>
      <w:r w:rsidR="0004071B" w:rsidRPr="00E35BC4">
        <w:t xml:space="preserve"> w </w:t>
      </w:r>
      <w:r w:rsidR="001D20FE" w:rsidRPr="00E35BC4">
        <w:t>przypadku prowadzenia przez strażnika obserwacji</w:t>
      </w:r>
      <w:r w:rsidR="0004071B" w:rsidRPr="00E35BC4">
        <w:t xml:space="preserve"> i </w:t>
      </w:r>
      <w:r w:rsidR="001D20FE" w:rsidRPr="00E35BC4">
        <w:t>rejestracji obrazu</w:t>
      </w:r>
      <w:r w:rsidR="0004071B" w:rsidRPr="00E35BC4">
        <w:t xml:space="preserve"> w </w:t>
      </w:r>
      <w:r w:rsidR="001D20FE" w:rsidRPr="00E35BC4">
        <w:t>miejscu zdarzenia,</w:t>
      </w:r>
      <w:r w:rsidR="0004071B" w:rsidRPr="00E35BC4">
        <w:t xml:space="preserve"> w </w:t>
      </w:r>
      <w:r w:rsidR="001D20FE" w:rsidRPr="00E35BC4">
        <w:t>tym podczas interwencji</w:t>
      </w:r>
      <w:r w:rsidR="001B04A1" w:rsidRPr="00E35BC4">
        <w:t>.</w:t>
      </w:r>
    </w:p>
    <w:p w14:paraId="650AD02B" w14:textId="2B3BE9AB" w:rsidR="00673727" w:rsidRPr="00E35BC4" w:rsidRDefault="00673727" w:rsidP="00B56115">
      <w:pPr>
        <w:pStyle w:val="ZLITUSTzmustliter"/>
      </w:pPr>
      <w:r w:rsidRPr="00E35BC4">
        <w:t xml:space="preserve">2c. </w:t>
      </w:r>
      <w:r w:rsidR="005E38A0" w:rsidRPr="00E35BC4">
        <w:tab/>
      </w:r>
      <w:r w:rsidRPr="00E35BC4">
        <w:t>Użyte</w:t>
      </w:r>
      <w:r w:rsidR="00AA5D15" w:rsidRPr="00E35BC4">
        <w:t xml:space="preserve"> w ust. </w:t>
      </w:r>
      <w:r w:rsidRPr="00E35BC4">
        <w:t>2a</w:t>
      </w:r>
      <w:r w:rsidR="0004071B" w:rsidRPr="00E35BC4">
        <w:t xml:space="preserve"> i </w:t>
      </w:r>
      <w:r w:rsidRPr="00E35BC4">
        <w:t>2b określenie interwencji oznacza włączenie się strażnika lub strażników</w:t>
      </w:r>
      <w:r w:rsidR="0004071B" w:rsidRPr="00E35BC4">
        <w:t xml:space="preserve"> w </w:t>
      </w:r>
      <w:r w:rsidRPr="00E35BC4">
        <w:t>tok zdarzenia mogącego naruszać normy prawne</w:t>
      </w:r>
      <w:r w:rsidR="0004071B" w:rsidRPr="00E35BC4">
        <w:t xml:space="preserve"> i </w:t>
      </w:r>
      <w:r w:rsidRPr="00E35BC4">
        <w:t>podjęcie działań zmierzających do ustalenia charakteru, rodzaju</w:t>
      </w:r>
      <w:r w:rsidR="0004071B" w:rsidRPr="00E35BC4">
        <w:t xml:space="preserve"> i </w:t>
      </w:r>
      <w:r w:rsidRPr="00E35BC4">
        <w:t>okoliczności powstałego zdarzenia oraz przedsięwzięć ukierunkowanych na przywrócenie naruszonego porządku prawnego</w:t>
      </w:r>
    </w:p>
    <w:p w14:paraId="6AE0FBAD" w14:textId="1605B2EE" w:rsidR="00FB3695" w:rsidRPr="00E35BC4" w:rsidRDefault="001B04A1" w:rsidP="00B56115">
      <w:pPr>
        <w:pStyle w:val="ZLITUSTzmustliter"/>
        <w:keepNext/>
      </w:pPr>
      <w:r w:rsidRPr="00E35BC4">
        <w:t>2</w:t>
      </w:r>
      <w:r w:rsidR="00673727" w:rsidRPr="00E35BC4">
        <w:t>d</w:t>
      </w:r>
      <w:r w:rsidRPr="00E35BC4">
        <w:t xml:space="preserve">. </w:t>
      </w:r>
      <w:r w:rsidR="00FB3695" w:rsidRPr="00E35BC4">
        <w:t>Straż</w:t>
      </w:r>
      <w:r w:rsidR="004B5D9E" w:rsidRPr="00E35BC4">
        <w:t>nik</w:t>
      </w:r>
      <w:r w:rsidR="00FB3695" w:rsidRPr="00E35BC4">
        <w:t xml:space="preserve"> dokumentuje</w:t>
      </w:r>
      <w:r w:rsidR="0004071B" w:rsidRPr="00E35BC4">
        <w:t xml:space="preserve"> w </w:t>
      </w:r>
      <w:r w:rsidR="00806CC2" w:rsidRPr="00E35BC4">
        <w:t xml:space="preserve">postaci papierowej lub elektronicznej </w:t>
      </w:r>
      <w:r w:rsidR="00FB3695" w:rsidRPr="00E35BC4">
        <w:t>następujące informacje</w:t>
      </w:r>
      <w:r w:rsidR="0004071B" w:rsidRPr="00E35BC4">
        <w:t xml:space="preserve"> z </w:t>
      </w:r>
      <w:r w:rsidR="00FB3695" w:rsidRPr="00E35BC4">
        <w:t>przebiegu czynności,</w:t>
      </w:r>
      <w:r w:rsidR="0004071B" w:rsidRPr="00E35BC4">
        <w:t xml:space="preserve"> o </w:t>
      </w:r>
      <w:r w:rsidR="00FB3695" w:rsidRPr="00E35BC4">
        <w:t>których mowa</w:t>
      </w:r>
      <w:r w:rsidR="00AA5D15" w:rsidRPr="00E35BC4">
        <w:t xml:space="preserve"> w ust. </w:t>
      </w:r>
      <w:r w:rsidR="00FB3695" w:rsidRPr="00E35BC4">
        <w:t>2:</w:t>
      </w:r>
    </w:p>
    <w:p w14:paraId="542417EE" w14:textId="62CD6AF3" w:rsidR="00FB3695" w:rsidRPr="00E35BC4" w:rsidRDefault="00B56115" w:rsidP="00B56115">
      <w:pPr>
        <w:pStyle w:val="ZLITPKTzmpktliter"/>
      </w:pPr>
      <w:r>
        <w:t>1)</w:t>
      </w:r>
      <w:r>
        <w:tab/>
      </w:r>
      <w:r w:rsidR="00FB3695" w:rsidRPr="00E35BC4">
        <w:t>datę, godzinę rozpoczęcia</w:t>
      </w:r>
      <w:r w:rsidR="0004071B" w:rsidRPr="00E35BC4">
        <w:t xml:space="preserve"> i </w:t>
      </w:r>
      <w:r w:rsidR="00FB3695" w:rsidRPr="00E35BC4">
        <w:t>zakończenia czynności;</w:t>
      </w:r>
    </w:p>
    <w:p w14:paraId="07B6D783" w14:textId="0417C2D0" w:rsidR="00FB3695" w:rsidRPr="00E35BC4" w:rsidRDefault="00B56115" w:rsidP="00B56115">
      <w:pPr>
        <w:pStyle w:val="ZLITPKTzmpktliter"/>
      </w:pPr>
      <w:r>
        <w:t>2)</w:t>
      </w:r>
      <w:r>
        <w:tab/>
      </w:r>
      <w:r w:rsidR="00FB3695" w:rsidRPr="00E35BC4">
        <w:t>imię</w:t>
      </w:r>
      <w:r w:rsidR="0004071B" w:rsidRPr="00E35BC4">
        <w:t xml:space="preserve"> i </w:t>
      </w:r>
      <w:r w:rsidR="00FB3695" w:rsidRPr="00E35BC4">
        <w:t>nazwisko oraz stanowisko osoby dokumentującej;</w:t>
      </w:r>
    </w:p>
    <w:p w14:paraId="0C766C19" w14:textId="50ED7F18" w:rsidR="00FB3695" w:rsidRPr="00E35BC4" w:rsidRDefault="00B56115" w:rsidP="00B56115">
      <w:pPr>
        <w:pStyle w:val="ZLITPKTzmpktliter"/>
      </w:pPr>
      <w:r>
        <w:t>3)</w:t>
      </w:r>
      <w:r>
        <w:tab/>
      </w:r>
      <w:r w:rsidR="00FB3695" w:rsidRPr="00E35BC4">
        <w:t xml:space="preserve">opis </w:t>
      </w:r>
      <w:r w:rsidR="003B5DAD" w:rsidRPr="00E35BC4">
        <w:t>zdarzenia naruszającego porządek</w:t>
      </w:r>
      <w:r w:rsidR="00FB3695" w:rsidRPr="00E35BC4">
        <w:t xml:space="preserve"> publiczny, ze wskazaniem miejsca</w:t>
      </w:r>
      <w:r w:rsidR="0004071B" w:rsidRPr="00E35BC4">
        <w:t xml:space="preserve"> i </w:t>
      </w:r>
      <w:r w:rsidR="00FB3695" w:rsidRPr="00E35BC4">
        <w:t>wyniku obserwacji.</w:t>
      </w:r>
    </w:p>
    <w:p w14:paraId="361DB4B4" w14:textId="358D8B1C" w:rsidR="00E5562F" w:rsidRPr="00E35BC4" w:rsidRDefault="00673727" w:rsidP="00B56115">
      <w:pPr>
        <w:pStyle w:val="ZLITUSTzmustliter"/>
      </w:pPr>
      <w:r w:rsidRPr="00E35BC4">
        <w:t>2</w:t>
      </w:r>
      <w:r w:rsidR="006049D6" w:rsidRPr="00E35BC4">
        <w:t>e.</w:t>
      </w:r>
      <w:r w:rsidR="00E5562F" w:rsidRPr="00E35BC4">
        <w:t xml:space="preserve"> Strażnik dokumentuje</w:t>
      </w:r>
      <w:r w:rsidR="0004071B" w:rsidRPr="00E35BC4">
        <w:t xml:space="preserve"> w </w:t>
      </w:r>
      <w:r w:rsidR="00806CC2" w:rsidRPr="00E35BC4">
        <w:t xml:space="preserve">postaci papierowej lub elektronicznej </w:t>
      </w:r>
      <w:r w:rsidR="00E5562F" w:rsidRPr="00E35BC4">
        <w:t>czynności służbowe,</w:t>
      </w:r>
      <w:r w:rsidR="0004071B" w:rsidRPr="00E35BC4">
        <w:t xml:space="preserve"> o </w:t>
      </w:r>
      <w:r w:rsidR="00E5562F" w:rsidRPr="00E35BC4">
        <w:t>których mowa</w:t>
      </w:r>
      <w:r w:rsidR="00AA5D15" w:rsidRPr="00E35BC4">
        <w:t xml:space="preserve"> w ust. </w:t>
      </w:r>
      <w:r w:rsidR="00E5562F" w:rsidRPr="00E35BC4">
        <w:t>2a, stosownie do okoliczności</w:t>
      </w:r>
      <w:r w:rsidR="0004071B" w:rsidRPr="00E35BC4">
        <w:t xml:space="preserve"> i </w:t>
      </w:r>
      <w:r w:rsidR="00E5562F" w:rsidRPr="00E35BC4">
        <w:t>wyników ich obserwacji oraz dyspozycji uprawnionego podmiotu decydującego</w:t>
      </w:r>
      <w:r w:rsidR="0004071B" w:rsidRPr="00E35BC4">
        <w:t xml:space="preserve"> o </w:t>
      </w:r>
      <w:r w:rsidR="00E5562F" w:rsidRPr="00E35BC4">
        <w:t>podjęciu obserwacji określając miejsce</w:t>
      </w:r>
      <w:r w:rsidR="0004071B" w:rsidRPr="00E35BC4">
        <w:t xml:space="preserve"> i </w:t>
      </w:r>
      <w:r w:rsidR="00E5562F" w:rsidRPr="00E35BC4">
        <w:t>czas ich rozpoczęcia</w:t>
      </w:r>
      <w:r w:rsidR="0004071B" w:rsidRPr="00E35BC4">
        <w:t xml:space="preserve"> i </w:t>
      </w:r>
      <w:r w:rsidR="00E5562F" w:rsidRPr="00E35BC4">
        <w:t>zakończenia oraz rodzaj użytych środków technicznych.</w:t>
      </w:r>
    </w:p>
    <w:p w14:paraId="2CAA2B05" w14:textId="5A81D500" w:rsidR="003B5DAD" w:rsidRPr="00E35BC4" w:rsidRDefault="003B5DAD" w:rsidP="00B56115">
      <w:pPr>
        <w:pStyle w:val="ZLITUSTzmustliter"/>
      </w:pPr>
      <w:r w:rsidRPr="00E35BC4">
        <w:t xml:space="preserve"> </w:t>
      </w:r>
      <w:r w:rsidR="003067B6" w:rsidRPr="00E35BC4">
        <w:t xml:space="preserve">2f. </w:t>
      </w:r>
      <w:r w:rsidRPr="00E35BC4">
        <w:t>Informacje uzyskane podczas realizacji czynności,</w:t>
      </w:r>
      <w:r w:rsidR="0004071B" w:rsidRPr="00E35BC4">
        <w:t xml:space="preserve"> o </w:t>
      </w:r>
      <w:r w:rsidRPr="00E35BC4">
        <w:t>których mowa</w:t>
      </w:r>
      <w:r w:rsidR="00AA5D15" w:rsidRPr="00E35BC4">
        <w:t xml:space="preserve"> w ust. 2 i ust. </w:t>
      </w:r>
      <w:r w:rsidR="00F46ABE" w:rsidRPr="00E35BC4">
        <w:t>2a</w:t>
      </w:r>
      <w:r w:rsidRPr="00E35BC4">
        <w:t>,</w:t>
      </w:r>
      <w:r w:rsidR="0004071B" w:rsidRPr="00E35BC4">
        <w:t xml:space="preserve"> w </w:t>
      </w:r>
      <w:r w:rsidRPr="00E35BC4">
        <w:t xml:space="preserve">tym dane osobowe, niezawierające dowodów pozwalających na </w:t>
      </w:r>
      <w:r w:rsidRPr="00E35BC4">
        <w:lastRenderedPageBreak/>
        <w:t>wszczęcie postępowania karnego albo postepowania</w:t>
      </w:r>
      <w:r w:rsidR="0004071B" w:rsidRPr="00E35BC4">
        <w:t xml:space="preserve"> w </w:t>
      </w:r>
      <w:r w:rsidRPr="00E35BC4">
        <w:t>sprawach</w:t>
      </w:r>
      <w:r w:rsidR="0004071B" w:rsidRPr="00E35BC4">
        <w:t xml:space="preserve"> o </w:t>
      </w:r>
      <w:r w:rsidRPr="00E35BC4">
        <w:t>wykroczenia, postępowania dyscyplinarnego lub mogących być wykorzystanymi</w:t>
      </w:r>
      <w:r w:rsidR="0004071B" w:rsidRPr="00E35BC4">
        <w:t xml:space="preserve"> w </w:t>
      </w:r>
      <w:r w:rsidRPr="00E35BC4">
        <w:t>postępowaniu</w:t>
      </w:r>
      <w:r w:rsidR="0004071B" w:rsidRPr="00E35BC4">
        <w:t xml:space="preserve"> w </w:t>
      </w:r>
      <w:r w:rsidRPr="00E35BC4">
        <w:t>ramach czynności wyjaśniających albo dowodów mających znaczenie dla toczących się takich postępowań, przechowuje się przez okres co najmniej 3</w:t>
      </w:r>
      <w:r w:rsidR="0004071B" w:rsidRPr="00E35BC4">
        <w:t>0 </w:t>
      </w:r>
      <w:r w:rsidRPr="00E35BC4">
        <w:t>dni, nie dłużej jednak niż 6</w:t>
      </w:r>
      <w:r w:rsidR="0004071B" w:rsidRPr="00E35BC4">
        <w:t>0 </w:t>
      </w:r>
      <w:r w:rsidRPr="00E35BC4">
        <w:t>dni od dnia zarejestrowania,</w:t>
      </w:r>
      <w:r w:rsidR="0004071B" w:rsidRPr="00E35BC4">
        <w:t xml:space="preserve"> a </w:t>
      </w:r>
      <w:r w:rsidRPr="00E35BC4">
        <w:t>następnie je niszczy.</w:t>
      </w:r>
    </w:p>
    <w:p w14:paraId="17411930" w14:textId="455402D7" w:rsidR="00C5462C" w:rsidRPr="00E35BC4" w:rsidRDefault="00714F25" w:rsidP="00B56115">
      <w:pPr>
        <w:pStyle w:val="ZLITUSTzmustliter"/>
        <w:keepNext/>
      </w:pPr>
      <w:r w:rsidRPr="00E35BC4">
        <w:t>2</w:t>
      </w:r>
      <w:r w:rsidR="003067B6" w:rsidRPr="00E35BC4">
        <w:t>g</w:t>
      </w:r>
      <w:r w:rsidR="003B5DAD" w:rsidRPr="00E35BC4">
        <w:t>.</w:t>
      </w:r>
      <w:r w:rsidR="0004071B" w:rsidRPr="00E35BC4">
        <w:t xml:space="preserve"> Z </w:t>
      </w:r>
      <w:r w:rsidR="003B5DAD" w:rsidRPr="00E35BC4">
        <w:t>czynności</w:t>
      </w:r>
      <w:r w:rsidR="006D4107" w:rsidRPr="00E35BC4">
        <w:t xml:space="preserve"> niszczenia</w:t>
      </w:r>
      <w:r w:rsidR="00EE12BF" w:rsidRPr="00E35BC4">
        <w:t xml:space="preserve"> informacji</w:t>
      </w:r>
      <w:r w:rsidR="005373A2" w:rsidRPr="00E35BC4">
        <w:t xml:space="preserve"> uzyskanych podczas realizacji czynności</w:t>
      </w:r>
      <w:r w:rsidR="003B5DAD" w:rsidRPr="00E35BC4">
        <w:t>,</w:t>
      </w:r>
      <w:r w:rsidR="0004071B" w:rsidRPr="00E35BC4">
        <w:t xml:space="preserve"> o </w:t>
      </w:r>
      <w:r w:rsidR="00C5462C" w:rsidRPr="00E35BC4">
        <w:t>której</w:t>
      </w:r>
      <w:r w:rsidR="003B5DAD" w:rsidRPr="00E35BC4">
        <w:t xml:space="preserve"> mowa</w:t>
      </w:r>
      <w:r w:rsidR="00AA5D15" w:rsidRPr="00E35BC4">
        <w:t xml:space="preserve"> w ust. </w:t>
      </w:r>
      <w:r w:rsidRPr="00E35BC4">
        <w:t>2</w:t>
      </w:r>
      <w:r w:rsidR="003B5DAD" w:rsidRPr="00E35BC4">
        <w:t xml:space="preserve">, sporządza się </w:t>
      </w:r>
      <w:r w:rsidR="00C5462C" w:rsidRPr="00E35BC4">
        <w:t>notatkę</w:t>
      </w:r>
      <w:r w:rsidR="003B5DAD" w:rsidRPr="00E35BC4">
        <w:t xml:space="preserve"> </w:t>
      </w:r>
      <w:r w:rsidR="00C5462C" w:rsidRPr="00E35BC4">
        <w:t>służbową</w:t>
      </w:r>
      <w:r w:rsidR="003B5DAD" w:rsidRPr="00E35BC4">
        <w:t>, która zawiera</w:t>
      </w:r>
      <w:r w:rsidR="0004071B" w:rsidRPr="00E35BC4">
        <w:t xml:space="preserve"> w </w:t>
      </w:r>
      <w:r w:rsidR="00C5462C" w:rsidRPr="00E35BC4">
        <w:t>szczególności:</w:t>
      </w:r>
    </w:p>
    <w:p w14:paraId="37700D05" w14:textId="4B991D47" w:rsidR="008D094F" w:rsidRPr="00E35BC4" w:rsidRDefault="00B56115" w:rsidP="00B56115">
      <w:pPr>
        <w:pStyle w:val="ZLITPKTzmpktliter"/>
      </w:pPr>
      <w:r>
        <w:t>1)</w:t>
      </w:r>
      <w:r>
        <w:tab/>
      </w:r>
      <w:r w:rsidR="00FC5311" w:rsidRPr="00E35BC4">
        <w:t>czas</w:t>
      </w:r>
      <w:r w:rsidR="0004071B" w:rsidRPr="00E35BC4">
        <w:t xml:space="preserve"> i </w:t>
      </w:r>
      <w:r w:rsidR="00FC5311" w:rsidRPr="00E35BC4">
        <w:t>miejsce zarejestrowanego obrazu zdarzeń</w:t>
      </w:r>
      <w:r w:rsidR="008D094F" w:rsidRPr="00E35BC4">
        <w:t xml:space="preserve"> podlegającego zniszczeniu;</w:t>
      </w:r>
    </w:p>
    <w:p w14:paraId="60B056B3" w14:textId="2BB0E48F" w:rsidR="008D094F" w:rsidRPr="00E35BC4" w:rsidRDefault="00B56115" w:rsidP="00B56115">
      <w:pPr>
        <w:pStyle w:val="ZLITPKTzmpktliter"/>
      </w:pPr>
      <w:r>
        <w:t>2)</w:t>
      </w:r>
      <w:r>
        <w:tab/>
      </w:r>
      <w:r w:rsidR="008D094F" w:rsidRPr="00E35BC4">
        <w:t>sposób zniszczenia;</w:t>
      </w:r>
    </w:p>
    <w:p w14:paraId="67FB01B8" w14:textId="2D1B0A73" w:rsidR="008D094F" w:rsidRPr="00E35BC4" w:rsidRDefault="00B56115" w:rsidP="00B56115">
      <w:pPr>
        <w:pStyle w:val="ZLITPKTzmpktliter"/>
      </w:pPr>
      <w:r>
        <w:t>3)</w:t>
      </w:r>
      <w:r>
        <w:tab/>
      </w:r>
      <w:r w:rsidR="008D094F" w:rsidRPr="00E35BC4">
        <w:t>imię, nazwisko</w:t>
      </w:r>
      <w:r w:rsidR="0004071B" w:rsidRPr="00E35BC4">
        <w:t xml:space="preserve"> i </w:t>
      </w:r>
      <w:r w:rsidR="008D094F" w:rsidRPr="00E35BC4">
        <w:t>stanowisko służbowe osoby dokonującej zniszczenia;</w:t>
      </w:r>
    </w:p>
    <w:p w14:paraId="237DD0E1" w14:textId="539B085C" w:rsidR="008D094F" w:rsidRPr="00E35BC4" w:rsidRDefault="00B56115" w:rsidP="00B56115">
      <w:pPr>
        <w:pStyle w:val="ZLITPKTzmpktliter"/>
      </w:pPr>
      <w:r>
        <w:t>4)</w:t>
      </w:r>
      <w:r>
        <w:tab/>
      </w:r>
      <w:r w:rsidR="008D094F" w:rsidRPr="00E35BC4">
        <w:t>czas</w:t>
      </w:r>
      <w:r w:rsidR="0004071B" w:rsidRPr="00E35BC4">
        <w:t xml:space="preserve"> i </w:t>
      </w:r>
      <w:r w:rsidR="008D094F" w:rsidRPr="00E35BC4">
        <w:t>miejsce zniszczenia;</w:t>
      </w:r>
    </w:p>
    <w:p w14:paraId="2CC303D5" w14:textId="60C27E6D" w:rsidR="00B45651" w:rsidRPr="00E35BC4" w:rsidRDefault="00B56115" w:rsidP="00B56115">
      <w:pPr>
        <w:pStyle w:val="ZLITPKTzmpktliter"/>
      </w:pPr>
      <w:r>
        <w:t>5)</w:t>
      </w:r>
      <w:r>
        <w:tab/>
      </w:r>
      <w:r w:rsidR="008D094F" w:rsidRPr="00E35BC4">
        <w:t>podpis osoby dokonującej zniszczenia.</w:t>
      </w:r>
    </w:p>
    <w:p w14:paraId="3CAC3BAB" w14:textId="7C1F75C7" w:rsidR="006D086F" w:rsidRPr="00E35BC4" w:rsidRDefault="00B45651" w:rsidP="00B56115">
      <w:pPr>
        <w:pStyle w:val="ZLITUSTzmustliter"/>
      </w:pPr>
      <w:r w:rsidRPr="00E35BC4">
        <w:t>2h.</w:t>
      </w:r>
      <w:r w:rsidR="0004071B" w:rsidRPr="00E35BC4">
        <w:t xml:space="preserve"> W </w:t>
      </w:r>
      <w:r w:rsidRPr="00E35BC4">
        <w:t>przypadkach,</w:t>
      </w:r>
      <w:r w:rsidR="0004071B" w:rsidRPr="00E35BC4">
        <w:t xml:space="preserve"> o </w:t>
      </w:r>
      <w:r w:rsidRPr="00E35BC4">
        <w:t>których mowa</w:t>
      </w:r>
      <w:r w:rsidR="00AA5D15" w:rsidRPr="00E35BC4">
        <w:t xml:space="preserve"> w ust. </w:t>
      </w:r>
      <w:r w:rsidR="00F71199" w:rsidRPr="00E35BC4">
        <w:t>2a, strażnik</w:t>
      </w:r>
      <w:r w:rsidR="0004071B" w:rsidRPr="00E35BC4">
        <w:t xml:space="preserve"> w </w:t>
      </w:r>
      <w:r w:rsidR="00F71199" w:rsidRPr="00E35BC4">
        <w:t xml:space="preserve">miarę możliwości uprzedza osobę, </w:t>
      </w:r>
      <w:r w:rsidR="00337FC9" w:rsidRPr="00E35BC4">
        <w:t>wobec</w:t>
      </w:r>
      <w:r w:rsidR="00F71199" w:rsidRPr="00E35BC4">
        <w:t xml:space="preserve"> której podejmuje czynności,</w:t>
      </w:r>
      <w:r w:rsidR="0004071B" w:rsidRPr="00E35BC4">
        <w:t xml:space="preserve"> o </w:t>
      </w:r>
      <w:r w:rsidR="00F71199" w:rsidRPr="00E35BC4">
        <w:t>rejestrowaniu obrazu lub dźwięku</w:t>
      </w:r>
      <w:r w:rsidR="006D086F" w:rsidRPr="00E35BC4">
        <w:t>.</w:t>
      </w:r>
    </w:p>
    <w:p w14:paraId="5076CFC7" w14:textId="483BFAC2" w:rsidR="001559D7" w:rsidRPr="00E35BC4" w:rsidRDefault="006D086F" w:rsidP="00B56115">
      <w:pPr>
        <w:pStyle w:val="ZLITUSTzmustliter"/>
      </w:pPr>
      <w:r w:rsidRPr="00E35BC4">
        <w:t xml:space="preserve">2i. </w:t>
      </w:r>
      <w:r w:rsidR="00DA0C48" w:rsidRPr="00E35BC4">
        <w:t>Minister właściwy do spraw wewnętrznych określi,</w:t>
      </w:r>
      <w:r w:rsidR="005D1EF9" w:rsidRPr="00E35BC4">
        <w:t xml:space="preserve"> w </w:t>
      </w:r>
      <w:r w:rsidR="00DA0C48" w:rsidRPr="00E35BC4">
        <w:t>drodze rozporzą</w:t>
      </w:r>
      <w:r w:rsidR="009616E0" w:rsidRPr="00E35BC4">
        <w:t>dzenia</w:t>
      </w:r>
      <w:r w:rsidR="00DA0C48" w:rsidRPr="00E35BC4">
        <w:t>, sposób postępowania przy wykonywaniu uprawnień,</w:t>
      </w:r>
      <w:r w:rsidR="005D1EF9" w:rsidRPr="00E35BC4">
        <w:t xml:space="preserve"> o </w:t>
      </w:r>
      <w:r w:rsidR="00DA0C48" w:rsidRPr="00E35BC4">
        <w:t>których mowa</w:t>
      </w:r>
      <w:r w:rsidR="00AA5D15" w:rsidRPr="00E35BC4">
        <w:t xml:space="preserve"> w ust. </w:t>
      </w:r>
      <w:r w:rsidR="00A93FAE" w:rsidRPr="00E35BC4">
        <w:t>2</w:t>
      </w:r>
      <w:r w:rsidR="00DF164E" w:rsidRPr="00E35BC4">
        <w:t>a</w:t>
      </w:r>
      <w:r w:rsidR="00D56784" w:rsidRPr="00E35BC4">
        <w:t>,</w:t>
      </w:r>
      <w:r w:rsidR="00DF164E" w:rsidRPr="00E35BC4">
        <w:t xml:space="preserve"> </w:t>
      </w:r>
      <w:r w:rsidR="00DA0C48" w:rsidRPr="00E35BC4">
        <w:t>oraz sposób przechowywania, odtwarzania</w:t>
      </w:r>
      <w:r w:rsidR="005D1EF9" w:rsidRPr="00E35BC4">
        <w:t xml:space="preserve"> i </w:t>
      </w:r>
      <w:r w:rsidR="00DA0C48" w:rsidRPr="00E35BC4">
        <w:t>kopiowania zapisów obrazu</w:t>
      </w:r>
      <w:r w:rsidR="005D1EF9" w:rsidRPr="00E35BC4">
        <w:t xml:space="preserve"> i </w:t>
      </w:r>
      <w:r w:rsidR="00DA0C48" w:rsidRPr="00E35BC4">
        <w:t xml:space="preserve">dźwięku, mając na względzie zapewnienie skuteczności działań podejmowanych przez </w:t>
      </w:r>
      <w:r w:rsidR="00B84BAD" w:rsidRPr="00E35BC4">
        <w:t>straż</w:t>
      </w:r>
      <w:r w:rsidR="00DA0C48" w:rsidRPr="00E35BC4">
        <w:t>, poszanowanie praw osób, wobec których działania te są podejmowane oraz konieczność właściwego zabezpieczenia utrwalonego obrazu</w:t>
      </w:r>
      <w:r w:rsidR="005D1EF9" w:rsidRPr="00E35BC4">
        <w:t xml:space="preserve"> i </w:t>
      </w:r>
      <w:r w:rsidR="00DA0C48" w:rsidRPr="00E35BC4">
        <w:t>dźwięku przed utratą, zniekształceniem,</w:t>
      </w:r>
      <w:r w:rsidR="005D1EF9" w:rsidRPr="00E35BC4">
        <w:t xml:space="preserve"> a </w:t>
      </w:r>
      <w:r w:rsidR="00DA0C48" w:rsidRPr="00E35BC4">
        <w:t>także zapewnienie ochrony praw osób, których wizerunek został utrwalony.</w:t>
      </w:r>
      <w:r w:rsidRPr="00E35BC4">
        <w:t>”</w:t>
      </w:r>
      <w:r w:rsidR="00B56115">
        <w:t>,</w:t>
      </w:r>
    </w:p>
    <w:p w14:paraId="790DF77B" w14:textId="448B60B8" w:rsidR="00E43F42" w:rsidRPr="00E35BC4" w:rsidRDefault="00B56115" w:rsidP="00C572F1">
      <w:pPr>
        <w:pStyle w:val="LITlitera"/>
      </w:pPr>
      <w:r>
        <w:t>c)</w:t>
      </w:r>
      <w:r>
        <w:tab/>
      </w:r>
      <w:r w:rsidR="008D094F" w:rsidRPr="00E35BC4">
        <w:t>uchyla się</w:t>
      </w:r>
      <w:r w:rsidR="00AA5D15" w:rsidRPr="00E35BC4">
        <w:t xml:space="preserve"> ust. </w:t>
      </w:r>
      <w:r w:rsidR="008D094F" w:rsidRPr="00E35BC4">
        <w:t>3;</w:t>
      </w:r>
    </w:p>
    <w:p w14:paraId="27DC22FF" w14:textId="4DBE2DE9" w:rsidR="00510FB9" w:rsidRPr="00E35BC4" w:rsidRDefault="003A22C9" w:rsidP="00B56115">
      <w:pPr>
        <w:pStyle w:val="PKTpunkt"/>
        <w:keepNext/>
      </w:pPr>
      <w:r w:rsidRPr="00E35BC4">
        <w:t>9</w:t>
      </w:r>
      <w:r w:rsidR="00B56115">
        <w:t>)</w:t>
      </w:r>
      <w:r w:rsidR="00B56115">
        <w:tab/>
      </w:r>
      <w:r w:rsidR="00510FB9" w:rsidRPr="00E35BC4">
        <w:t>po</w:t>
      </w:r>
      <w:r w:rsidR="00AA5D15" w:rsidRPr="00E35BC4">
        <w:t xml:space="preserve"> art. </w:t>
      </w:r>
      <w:r w:rsidR="00510FB9" w:rsidRPr="00E35BC4">
        <w:t>1</w:t>
      </w:r>
      <w:r w:rsidR="0004071B" w:rsidRPr="00E35BC4">
        <w:t>1 </w:t>
      </w:r>
      <w:r w:rsidR="00510FB9" w:rsidRPr="00E35BC4">
        <w:t>dodaje się</w:t>
      </w:r>
      <w:r w:rsidR="00AA5D15" w:rsidRPr="00E35BC4">
        <w:t xml:space="preserve"> art. </w:t>
      </w:r>
      <w:r w:rsidR="00510FB9" w:rsidRPr="00E35BC4">
        <w:t>11a</w:t>
      </w:r>
      <w:r w:rsidR="0004071B" w:rsidRPr="00E35BC4">
        <w:t xml:space="preserve"> w </w:t>
      </w:r>
      <w:r w:rsidR="00510FB9" w:rsidRPr="00E35BC4">
        <w:t>brzmieniu:</w:t>
      </w:r>
    </w:p>
    <w:p w14:paraId="4337471C" w14:textId="2CF2219F" w:rsidR="00110DB7" w:rsidRPr="00E35BC4" w:rsidRDefault="00847A49" w:rsidP="00B56115">
      <w:pPr>
        <w:pStyle w:val="ZARTzmartartykuempunktem"/>
      </w:pPr>
      <w:r w:rsidRPr="00E35BC4">
        <w:t>„</w:t>
      </w:r>
      <w:r w:rsidR="00840990" w:rsidRPr="00E35BC4">
        <w:t>Art. 11a. Strażnik może realizować zadania,</w:t>
      </w:r>
      <w:r w:rsidR="0004071B" w:rsidRPr="00E35BC4">
        <w:t xml:space="preserve"> o </w:t>
      </w:r>
      <w:r w:rsidR="00840990" w:rsidRPr="00E35BC4">
        <w:t>których mowa</w:t>
      </w:r>
      <w:r w:rsidR="00AA5D15" w:rsidRPr="00E35BC4">
        <w:t xml:space="preserve"> w art. </w:t>
      </w:r>
      <w:r w:rsidR="00840990" w:rsidRPr="00E35BC4">
        <w:t>1</w:t>
      </w:r>
      <w:r w:rsidR="00AA5D15" w:rsidRPr="00E35BC4">
        <w:t>1 ust. 1 pkt </w:t>
      </w:r>
      <w:r w:rsidR="008D094F" w:rsidRPr="00E35BC4">
        <w:t xml:space="preserve">3, </w:t>
      </w:r>
      <w:r w:rsidR="00AA5D15" w:rsidRPr="00E35BC4">
        <w:t>7 lub</w:t>
      </w:r>
      <w:r w:rsidR="008D094F" w:rsidRPr="00E35BC4">
        <w:t xml:space="preserve"> 9</w:t>
      </w:r>
      <w:r w:rsidR="00840990" w:rsidRPr="00E35BC4">
        <w:t>, na terenie innej gminy,</w:t>
      </w:r>
      <w:r w:rsidR="0004071B" w:rsidRPr="00E35BC4">
        <w:t xml:space="preserve"> o </w:t>
      </w:r>
      <w:r w:rsidR="008D094F" w:rsidRPr="00E35BC4">
        <w:t>ile wynika to</w:t>
      </w:r>
      <w:r w:rsidR="0004071B" w:rsidRPr="00E35BC4">
        <w:t xml:space="preserve"> z </w:t>
      </w:r>
      <w:r w:rsidR="00840990" w:rsidRPr="00E35BC4">
        <w:t>porozumienia zawartego</w:t>
      </w:r>
      <w:r w:rsidR="0004071B" w:rsidRPr="00E35BC4">
        <w:t xml:space="preserve"> w </w:t>
      </w:r>
      <w:r w:rsidR="00840990" w:rsidRPr="00E35BC4">
        <w:t>tym zakresie pomiędzy właściwymi gminami</w:t>
      </w:r>
      <w:r w:rsidR="00F61048" w:rsidRPr="00E35BC4">
        <w:t>.</w:t>
      </w:r>
      <w:r w:rsidRPr="00E35BC4">
        <w:t>”</w:t>
      </w:r>
      <w:r w:rsidR="00D51302" w:rsidRPr="00E35BC4">
        <w:t>;</w:t>
      </w:r>
    </w:p>
    <w:p w14:paraId="3AAFD909" w14:textId="1F8C4109" w:rsidR="00CE490D" w:rsidRPr="00E35BC4" w:rsidRDefault="003A22C9" w:rsidP="00E35BC4">
      <w:pPr>
        <w:pStyle w:val="PKTpunkt"/>
        <w:keepNext/>
      </w:pPr>
      <w:r w:rsidRPr="00E35BC4">
        <w:lastRenderedPageBreak/>
        <w:t>10</w:t>
      </w:r>
      <w:r w:rsidR="007B2C63" w:rsidRPr="00E35BC4">
        <w:t>)</w:t>
      </w:r>
      <w:r w:rsidR="00B56115">
        <w:tab/>
      </w:r>
      <w:r w:rsidR="00AA5D15" w:rsidRPr="00E35BC4">
        <w:t>w art. </w:t>
      </w:r>
      <w:r w:rsidR="007B2C63" w:rsidRPr="00E35BC4">
        <w:t>12</w:t>
      </w:r>
      <w:r w:rsidR="00CE490D" w:rsidRPr="00E35BC4">
        <w:t>:</w:t>
      </w:r>
    </w:p>
    <w:p w14:paraId="0725FC46" w14:textId="64AEE801" w:rsidR="00CB28CE" w:rsidRPr="00E35BC4" w:rsidRDefault="00CE490D" w:rsidP="00E35BC4">
      <w:pPr>
        <w:pStyle w:val="LITlitera"/>
        <w:keepNext/>
      </w:pPr>
      <w:r w:rsidRPr="00E35BC4">
        <w:t>a)</w:t>
      </w:r>
      <w:r w:rsidR="00B56115">
        <w:tab/>
      </w:r>
      <w:r w:rsidR="00AA5D15" w:rsidRPr="00E35BC4">
        <w:t>w ust. </w:t>
      </w:r>
      <w:r w:rsidR="007B2C63" w:rsidRPr="00E35BC4">
        <w:t>1</w:t>
      </w:r>
      <w:r w:rsidR="00CB28CE" w:rsidRPr="00E35BC4">
        <w:t>:</w:t>
      </w:r>
    </w:p>
    <w:p w14:paraId="574BC047" w14:textId="26EFE656" w:rsidR="00105855" w:rsidRPr="00E35BC4" w:rsidRDefault="007B2C63" w:rsidP="00E35BC4">
      <w:pPr>
        <w:pStyle w:val="TIRtiret"/>
        <w:keepNext/>
      </w:pPr>
      <w:r w:rsidRPr="00E35BC4">
        <w:t xml:space="preserve"> </w:t>
      </w:r>
      <w:r w:rsidR="00B56115">
        <w:noBreakHyphen/>
      </w:r>
      <w:r w:rsidR="00B56115">
        <w:tab/>
      </w:r>
      <w:r w:rsidR="00105855" w:rsidRPr="00E35BC4">
        <w:t>po</w:t>
      </w:r>
      <w:r w:rsidR="00AA5D15" w:rsidRPr="00E35BC4">
        <w:t xml:space="preserve"> pkt </w:t>
      </w:r>
      <w:r w:rsidR="0004071B" w:rsidRPr="00E35BC4">
        <w:t>2 </w:t>
      </w:r>
      <w:r w:rsidR="00105855" w:rsidRPr="00E35BC4">
        <w:t>dodaje się</w:t>
      </w:r>
      <w:r w:rsidR="00AA5D15" w:rsidRPr="00E35BC4">
        <w:t xml:space="preserve"> pkt </w:t>
      </w:r>
      <w:r w:rsidR="00B53054" w:rsidRPr="00E35BC4">
        <w:t>2</w:t>
      </w:r>
      <w:r w:rsidR="00105855" w:rsidRPr="00E35BC4">
        <w:t>a</w:t>
      </w:r>
      <w:r w:rsidR="0004071B" w:rsidRPr="00E35BC4">
        <w:t xml:space="preserve"> w </w:t>
      </w:r>
      <w:r w:rsidR="00105855" w:rsidRPr="00E35BC4">
        <w:t>brzmieniu:</w:t>
      </w:r>
    </w:p>
    <w:p w14:paraId="101C3C23" w14:textId="00EC9511" w:rsidR="00CE490D" w:rsidRPr="00E35BC4" w:rsidRDefault="00B53054" w:rsidP="00BA3068">
      <w:pPr>
        <w:pStyle w:val="ZTIRPKTzmpkttiret"/>
      </w:pPr>
      <w:r w:rsidRPr="00E35BC4">
        <w:t xml:space="preserve"> „2a</w:t>
      </w:r>
      <w:r w:rsidR="00B56115">
        <w:t>)</w:t>
      </w:r>
      <w:r w:rsidR="00B56115">
        <w:tab/>
      </w:r>
      <w:r w:rsidR="007B2C63" w:rsidRPr="00E35BC4">
        <w:t>żądani</w:t>
      </w:r>
      <w:r w:rsidR="00325A0F" w:rsidRPr="00E35BC4">
        <w:t>a</w:t>
      </w:r>
      <w:r w:rsidR="007B2C63" w:rsidRPr="00E35BC4">
        <w:t xml:space="preserve"> od właściciela lub posiadacza pojazdu,</w:t>
      </w:r>
      <w:r w:rsidR="0004071B" w:rsidRPr="00E35BC4">
        <w:t xml:space="preserve"> o </w:t>
      </w:r>
      <w:r w:rsidR="007B2C63" w:rsidRPr="00E35BC4">
        <w:t>którym mowa</w:t>
      </w:r>
      <w:r w:rsidR="00AA5D15" w:rsidRPr="00E35BC4">
        <w:t xml:space="preserve"> w art. 2 pkt </w:t>
      </w:r>
      <w:r w:rsidR="007B2C63" w:rsidRPr="00E35BC4">
        <w:t>3</w:t>
      </w:r>
      <w:r w:rsidR="0004071B" w:rsidRPr="00E35BC4">
        <w:t>1 </w:t>
      </w:r>
      <w:r w:rsidR="007B2C63" w:rsidRPr="00E35BC4">
        <w:t>ustawy</w:t>
      </w:r>
      <w:r w:rsidR="0004071B" w:rsidRPr="00E35BC4">
        <w:t xml:space="preserve"> z </w:t>
      </w:r>
      <w:r w:rsidR="007B2C63" w:rsidRPr="00E35BC4">
        <w:t>dnia 2</w:t>
      </w:r>
      <w:r w:rsidR="0004071B" w:rsidRPr="00E35BC4">
        <w:t>0 </w:t>
      </w:r>
      <w:r w:rsidR="007B2C63" w:rsidRPr="00E35BC4">
        <w:t>czerwca 199</w:t>
      </w:r>
      <w:r w:rsidR="0004071B" w:rsidRPr="00E35BC4">
        <w:t>7 </w:t>
      </w:r>
      <w:r w:rsidR="007B2C63" w:rsidRPr="00E35BC4">
        <w:t xml:space="preserve">r. </w:t>
      </w:r>
      <w:r w:rsidR="005D1EF9" w:rsidRPr="00E35BC4">
        <w:t xml:space="preserve">– </w:t>
      </w:r>
      <w:r w:rsidR="007B2C63" w:rsidRPr="00E35BC4">
        <w:t>Prawo</w:t>
      </w:r>
      <w:r w:rsidR="0004071B" w:rsidRPr="00E35BC4">
        <w:t xml:space="preserve"> o </w:t>
      </w:r>
      <w:r w:rsidR="007B2C63" w:rsidRPr="00E35BC4">
        <w:t>ruchu drogowym (</w:t>
      </w:r>
      <w:r w:rsidR="00AA5D15" w:rsidRPr="00E35BC4">
        <w:t>Dz. U.</w:t>
      </w:r>
      <w:r w:rsidR="0004071B" w:rsidRPr="00E35BC4">
        <w:t xml:space="preserve"> z </w:t>
      </w:r>
      <w:r w:rsidR="007B2C63" w:rsidRPr="00E35BC4">
        <w:t>202</w:t>
      </w:r>
      <w:r w:rsidR="0004071B" w:rsidRPr="00E35BC4">
        <w:t>4 </w:t>
      </w:r>
      <w:r w:rsidR="007B2C63" w:rsidRPr="00E35BC4">
        <w:t>r.</w:t>
      </w:r>
      <w:r w:rsidR="00AA5D15" w:rsidRPr="00E35BC4">
        <w:t xml:space="preserve"> poz. </w:t>
      </w:r>
      <w:r w:rsidR="005B7186" w:rsidRPr="00E35BC4">
        <w:t>1251</w:t>
      </w:r>
      <w:r w:rsidR="004D0DAD" w:rsidRPr="00E35BC4">
        <w:t>,</w:t>
      </w:r>
      <w:r w:rsidR="0004071B" w:rsidRPr="00E35BC4">
        <w:t xml:space="preserve"> z </w:t>
      </w:r>
      <w:r w:rsidR="007B2C63" w:rsidRPr="00E35BC4">
        <w:t>późn. zm.</w:t>
      </w:r>
      <w:r w:rsidR="007B2C63" w:rsidRPr="00E35BC4">
        <w:rPr>
          <w:rStyle w:val="IGindeksgrny"/>
        </w:rPr>
        <w:footnoteReference w:id="2"/>
      </w:r>
      <w:r w:rsidR="007B2C63" w:rsidRPr="00E35BC4">
        <w:rPr>
          <w:rStyle w:val="IGindeksgrny"/>
        </w:rPr>
        <w:t>)</w:t>
      </w:r>
      <w:r w:rsidR="005D1EF9" w:rsidRPr="00E35BC4">
        <w:t>),</w:t>
      </w:r>
      <w:r w:rsidR="007B2C63" w:rsidRPr="00E35BC4">
        <w:t xml:space="preserve"> wskazania komu powierzył pojazd do kierowania lub używania</w:t>
      </w:r>
      <w:r w:rsidR="0004071B" w:rsidRPr="00E35BC4">
        <w:t xml:space="preserve"> w </w:t>
      </w:r>
      <w:r w:rsidR="007B2C63" w:rsidRPr="00E35BC4">
        <w:t>oznaczonym czasie</w:t>
      </w:r>
      <w:r w:rsidR="00325A0F" w:rsidRPr="00E35BC4">
        <w:t>;</w:t>
      </w:r>
      <w:r w:rsidR="00380FCC" w:rsidRPr="00E35BC4">
        <w:t>”</w:t>
      </w:r>
      <w:r w:rsidR="00CE490D" w:rsidRPr="00E35BC4">
        <w:t>,</w:t>
      </w:r>
    </w:p>
    <w:p w14:paraId="263BC41D" w14:textId="12DF6F49" w:rsidR="00192C08" w:rsidRPr="00E35BC4" w:rsidRDefault="00B56115" w:rsidP="00E35BC4">
      <w:pPr>
        <w:pStyle w:val="TIRtiret"/>
        <w:keepNext/>
      </w:pPr>
      <w:r>
        <w:noBreakHyphen/>
      </w:r>
      <w:r>
        <w:tab/>
      </w:r>
      <w:r w:rsidR="00AA5D15" w:rsidRPr="00E35BC4">
        <w:t>pkt </w:t>
      </w:r>
      <w:r w:rsidR="0004071B" w:rsidRPr="00E35BC4">
        <w:t>3 </w:t>
      </w:r>
      <w:r w:rsidR="00192C08" w:rsidRPr="00E35BC4">
        <w:t xml:space="preserve">otrzymuje brzmienie: </w:t>
      </w:r>
    </w:p>
    <w:p w14:paraId="5DDF4541" w14:textId="178DF80E" w:rsidR="00192C08" w:rsidRPr="00E35BC4" w:rsidRDefault="00B56115" w:rsidP="00BA3068">
      <w:pPr>
        <w:pStyle w:val="ZTIRPKTzmpkttiret"/>
      </w:pPr>
      <w:r>
        <w:t>„3)</w:t>
      </w:r>
      <w:r>
        <w:tab/>
      </w:r>
      <w:r w:rsidR="00192C08" w:rsidRPr="00E35BC4">
        <w:t>ujęcia osób stwarzających</w:t>
      </w:r>
      <w:r w:rsidR="0004071B" w:rsidRPr="00E35BC4">
        <w:t xml:space="preserve"> w </w:t>
      </w:r>
      <w:r w:rsidR="00192C08" w:rsidRPr="00E35BC4">
        <w:t>sposób oczywisty bezpośrednie zagrożenie dla życia lub zdrowia ludzkiego</w:t>
      </w:r>
      <w:r w:rsidR="00DF78A9" w:rsidRPr="00E35BC4">
        <w:t>,</w:t>
      </w:r>
      <w:r w:rsidR="0004071B" w:rsidRPr="00E35BC4">
        <w:t xml:space="preserve"> a </w:t>
      </w:r>
      <w:r w:rsidR="00DF78A9" w:rsidRPr="00E35BC4">
        <w:t>także dla mienia lub osób</w:t>
      </w:r>
      <w:r w:rsidR="0004071B" w:rsidRPr="00E35BC4">
        <w:t xml:space="preserve"> w </w:t>
      </w:r>
      <w:r w:rsidR="006E303C" w:rsidRPr="00E35BC4">
        <w:t xml:space="preserve">trakcie </w:t>
      </w:r>
      <w:r w:rsidR="00DF78A9" w:rsidRPr="00E35BC4">
        <w:t>popełni</w:t>
      </w:r>
      <w:r w:rsidR="006E303C" w:rsidRPr="00E35BC4">
        <w:t>a</w:t>
      </w:r>
      <w:r w:rsidR="00DF78A9" w:rsidRPr="00E35BC4">
        <w:t xml:space="preserve">nia wykroczenia lub bezpośrednio </w:t>
      </w:r>
      <w:r w:rsidR="006E303C" w:rsidRPr="00E35BC4">
        <w:t>po nim</w:t>
      </w:r>
      <w:r w:rsidR="00DF78A9" w:rsidRPr="00E35BC4">
        <w:t xml:space="preserve"> jeżeli nie można ustalić ich tożsamości</w:t>
      </w:r>
      <w:r w:rsidR="007A74ED" w:rsidRPr="00E35BC4">
        <w:t>,</w:t>
      </w:r>
      <w:r w:rsidR="0004071B" w:rsidRPr="00E35BC4">
        <w:t xml:space="preserve"> w </w:t>
      </w:r>
      <w:r w:rsidR="00DF78A9" w:rsidRPr="00E35BC4">
        <w:t xml:space="preserve">celu niezwłocznego </w:t>
      </w:r>
      <w:r w:rsidR="0096789D" w:rsidRPr="00E35BC4">
        <w:t>przekazania</w:t>
      </w:r>
      <w:r>
        <w:t xml:space="preserve"> tych osób Policji;</w:t>
      </w:r>
      <w:r w:rsidR="00DF78A9" w:rsidRPr="00E35BC4">
        <w:t>”,</w:t>
      </w:r>
    </w:p>
    <w:p w14:paraId="5970BBB5" w14:textId="34DDDC2B" w:rsidR="007B2C63" w:rsidRPr="00E35BC4" w:rsidRDefault="00CE490D" w:rsidP="00E35BC4">
      <w:pPr>
        <w:pStyle w:val="LITlitera"/>
        <w:keepNext/>
      </w:pPr>
      <w:r w:rsidRPr="00E35BC4">
        <w:t>b)</w:t>
      </w:r>
      <w:r w:rsidR="00B56115">
        <w:tab/>
      </w:r>
      <w:r w:rsidR="00AA5D15" w:rsidRPr="00E35BC4">
        <w:t>ust. </w:t>
      </w:r>
      <w:r w:rsidR="0004071B" w:rsidRPr="00E35BC4">
        <w:t>2 </w:t>
      </w:r>
      <w:r w:rsidRPr="00E35BC4">
        <w:t>otrzymuje brzmienie:</w:t>
      </w:r>
    </w:p>
    <w:p w14:paraId="54DDFA93" w14:textId="5651648E" w:rsidR="00CE490D" w:rsidRPr="00E35BC4" w:rsidRDefault="006C0C49" w:rsidP="00DF78A9">
      <w:pPr>
        <w:pStyle w:val="ZLITUSTzmustliter"/>
      </w:pPr>
      <w:r w:rsidRPr="00E35BC4">
        <w:t>„</w:t>
      </w:r>
      <w:r w:rsidR="00CE490D" w:rsidRPr="00E35BC4">
        <w:t>2. Rada Ministrów określi,</w:t>
      </w:r>
      <w:r w:rsidR="0004071B" w:rsidRPr="00E35BC4">
        <w:t xml:space="preserve"> w </w:t>
      </w:r>
      <w:r w:rsidR="00CE490D" w:rsidRPr="00E35BC4">
        <w:t xml:space="preserve">drodze rozporządzenia, sposób </w:t>
      </w:r>
      <w:r w:rsidR="007C23B4" w:rsidRPr="00E35BC4">
        <w:t xml:space="preserve">dokumentowania </w:t>
      </w:r>
      <w:r w:rsidR="00CE490D" w:rsidRPr="00E35BC4">
        <w:t>czynności,</w:t>
      </w:r>
      <w:r w:rsidR="0004071B" w:rsidRPr="00E35BC4">
        <w:t xml:space="preserve"> o </w:t>
      </w:r>
      <w:r w:rsidR="00CE490D" w:rsidRPr="00E35BC4">
        <w:t>których mowa</w:t>
      </w:r>
      <w:r w:rsidR="00AA5D15" w:rsidRPr="00E35BC4">
        <w:t xml:space="preserve"> w ust. 1 pkt </w:t>
      </w:r>
      <w:r w:rsidR="00CE490D" w:rsidRPr="00E35BC4">
        <w:t xml:space="preserve">2, </w:t>
      </w:r>
      <w:r w:rsidR="00AA5D15" w:rsidRPr="00E35BC4">
        <w:t>3 i </w:t>
      </w:r>
      <w:r w:rsidR="00CE490D" w:rsidRPr="00E35BC4">
        <w:t xml:space="preserve">3b, </w:t>
      </w:r>
      <w:r w:rsidR="007C23B4" w:rsidRPr="00E35BC4">
        <w:t xml:space="preserve">mając na względzie zapewnienie prawidłowego ustalenia tożsamości osoby oraz </w:t>
      </w:r>
      <w:r w:rsidR="00BB5FCC" w:rsidRPr="00E35BC4">
        <w:t>określenie przebiegu czynności,</w:t>
      </w:r>
      <w:r w:rsidR="0004071B" w:rsidRPr="00E35BC4">
        <w:t xml:space="preserve"> a </w:t>
      </w:r>
      <w:r w:rsidR="00BB5FCC" w:rsidRPr="00E35BC4">
        <w:t xml:space="preserve">także sprawnego sporządzenia dokumentacji niezbędnej do weryfikacji </w:t>
      </w:r>
      <w:r w:rsidR="00E16C5F" w:rsidRPr="00E35BC4">
        <w:t>prawidłowości wykonania tych czynności</w:t>
      </w:r>
      <w:r w:rsidR="00CE490D" w:rsidRPr="00E35BC4">
        <w:t>.</w:t>
      </w:r>
      <w:r w:rsidR="00380FCC" w:rsidRPr="00E35BC4">
        <w:t>”</w:t>
      </w:r>
      <w:r w:rsidRPr="00E35BC4">
        <w:t>;</w:t>
      </w:r>
    </w:p>
    <w:p w14:paraId="62E2C1DA" w14:textId="2FED0F47" w:rsidR="008D094F" w:rsidRPr="00E35BC4" w:rsidRDefault="003A22C9" w:rsidP="00B56115">
      <w:pPr>
        <w:pStyle w:val="PKTpunkt"/>
        <w:keepNext/>
      </w:pPr>
      <w:r w:rsidRPr="00E35BC4">
        <w:t>11</w:t>
      </w:r>
      <w:r w:rsidR="00B56115">
        <w:t>)</w:t>
      </w:r>
      <w:r w:rsidR="00B56115">
        <w:tab/>
      </w:r>
      <w:r w:rsidR="008D094F" w:rsidRPr="00E35BC4">
        <w:t>po</w:t>
      </w:r>
      <w:r w:rsidR="00AA5D15" w:rsidRPr="00E35BC4">
        <w:t xml:space="preserve"> art. </w:t>
      </w:r>
      <w:r w:rsidR="008D094F" w:rsidRPr="00E35BC4">
        <w:t>1</w:t>
      </w:r>
      <w:r w:rsidR="0004071B" w:rsidRPr="00E35BC4">
        <w:t>2 </w:t>
      </w:r>
      <w:r w:rsidR="008D094F" w:rsidRPr="00E35BC4">
        <w:t>dodaje się</w:t>
      </w:r>
      <w:r w:rsidR="00AA5D15" w:rsidRPr="00E35BC4">
        <w:t xml:space="preserve"> art. </w:t>
      </w:r>
      <w:r w:rsidR="008D094F" w:rsidRPr="00E35BC4">
        <w:t>12</w:t>
      </w:r>
      <w:r w:rsidR="008D094F" w:rsidRPr="00E35BC4">
        <w:rPr>
          <w:rStyle w:val="IGindeksgrny"/>
        </w:rPr>
        <w:t>1</w:t>
      </w:r>
      <w:r w:rsidR="008D094F" w:rsidRPr="00E35BC4">
        <w:t xml:space="preserve"> </w:t>
      </w:r>
      <w:r w:rsidR="004D0DAD" w:rsidRPr="00E35BC4">
        <w:t>–</w:t>
      </w:r>
      <w:r w:rsidR="008D094F" w:rsidRPr="00E35BC4">
        <w:t xml:space="preserve"> 12</w:t>
      </w:r>
      <w:r w:rsidR="00C256B4" w:rsidRPr="00E35BC4">
        <w:rPr>
          <w:rStyle w:val="IGindeksgrny"/>
        </w:rPr>
        <w:t>4</w:t>
      </w:r>
      <w:r w:rsidR="0004071B" w:rsidRPr="00E35BC4">
        <w:t xml:space="preserve"> w </w:t>
      </w:r>
      <w:r w:rsidR="008D094F" w:rsidRPr="00E35BC4">
        <w:t>brzmieniu:</w:t>
      </w:r>
    </w:p>
    <w:p w14:paraId="3033A9FA" w14:textId="222BB8E8" w:rsidR="004B5D9E" w:rsidRPr="00E35BC4" w:rsidRDefault="00444C6F" w:rsidP="00B56115">
      <w:pPr>
        <w:pStyle w:val="ZARTzmartartykuempunktem"/>
        <w:keepNext/>
      </w:pPr>
      <w:r w:rsidRPr="00E35BC4">
        <w:t>„</w:t>
      </w:r>
      <w:r w:rsidR="004B5D9E" w:rsidRPr="00E35BC4">
        <w:t>Art. 12</w:t>
      </w:r>
      <w:r w:rsidR="00E3345F" w:rsidRPr="00E35BC4">
        <w:rPr>
          <w:rStyle w:val="IGindeksgrny"/>
        </w:rPr>
        <w:t>1</w:t>
      </w:r>
      <w:r w:rsidR="00CF6EE1" w:rsidRPr="00E35BC4">
        <w:t>.</w:t>
      </w:r>
      <w:r w:rsidR="004B5D9E" w:rsidRPr="00E35BC4">
        <w:t>1. Tożsamość osoby legitymowanej strażnik ustala na podstawie:</w:t>
      </w:r>
    </w:p>
    <w:p w14:paraId="490CB73C" w14:textId="020600F5" w:rsidR="004B5D9E" w:rsidRPr="00E35BC4" w:rsidRDefault="00B56115" w:rsidP="00B56115">
      <w:pPr>
        <w:pStyle w:val="ZPKTzmpktartykuempunktem"/>
      </w:pPr>
      <w:r>
        <w:t>1)</w:t>
      </w:r>
      <w:r>
        <w:tab/>
      </w:r>
      <w:r w:rsidR="00994EE9" w:rsidRPr="00E35BC4">
        <w:t>dowodu osobistego</w:t>
      </w:r>
      <w:r w:rsidR="004B5D9E" w:rsidRPr="00E35BC4">
        <w:t>;</w:t>
      </w:r>
    </w:p>
    <w:p w14:paraId="07DE435B" w14:textId="722BBE0F" w:rsidR="00994EE9" w:rsidRPr="00E35BC4" w:rsidRDefault="00B56115" w:rsidP="00B56115">
      <w:pPr>
        <w:pStyle w:val="ZPKTzmpktartykuempunktem"/>
      </w:pPr>
      <w:r>
        <w:t>2)</w:t>
      </w:r>
      <w:r>
        <w:tab/>
      </w:r>
      <w:r w:rsidR="00994EE9" w:rsidRPr="00E35BC4">
        <w:t>dokumentu mObywatel,</w:t>
      </w:r>
      <w:r w:rsidR="0004071B" w:rsidRPr="00E35BC4">
        <w:t xml:space="preserve"> o </w:t>
      </w:r>
      <w:r w:rsidR="00994EE9" w:rsidRPr="00E35BC4">
        <w:t>którym mowa</w:t>
      </w:r>
      <w:r w:rsidR="00AA5D15" w:rsidRPr="00E35BC4">
        <w:t xml:space="preserve"> w art. 2 pkt </w:t>
      </w:r>
      <w:r w:rsidR="0004071B" w:rsidRPr="00E35BC4">
        <w:t>8 </w:t>
      </w:r>
      <w:r w:rsidR="00994EE9" w:rsidRPr="00E35BC4">
        <w:t>ustawy</w:t>
      </w:r>
      <w:r w:rsidR="0004071B" w:rsidRPr="00E35BC4">
        <w:t xml:space="preserve"> z </w:t>
      </w:r>
      <w:r w:rsidR="00994EE9" w:rsidRPr="00E35BC4">
        <w:t>dnia 2</w:t>
      </w:r>
      <w:r w:rsidR="0004071B" w:rsidRPr="00E35BC4">
        <w:t>6 </w:t>
      </w:r>
      <w:r w:rsidR="00994EE9" w:rsidRPr="00E35BC4">
        <w:t>maja 202</w:t>
      </w:r>
      <w:r w:rsidR="0004071B" w:rsidRPr="00E35BC4">
        <w:t>3 </w:t>
      </w:r>
      <w:r w:rsidR="00994EE9" w:rsidRPr="00E35BC4">
        <w:t>r.</w:t>
      </w:r>
      <w:r w:rsidR="0004071B" w:rsidRPr="00E35BC4">
        <w:t xml:space="preserve"> o </w:t>
      </w:r>
      <w:r w:rsidR="00994EE9" w:rsidRPr="00E35BC4">
        <w:t>aplikacji mObywatel (</w:t>
      </w:r>
      <w:r w:rsidR="00AA5D15" w:rsidRPr="00E35BC4">
        <w:t>Dz. U.</w:t>
      </w:r>
      <w:r w:rsidR="0004071B" w:rsidRPr="00E35BC4">
        <w:t xml:space="preserve"> z </w:t>
      </w:r>
      <w:r w:rsidR="00994EE9" w:rsidRPr="00E35BC4">
        <w:t>202</w:t>
      </w:r>
      <w:r w:rsidR="00CF6EE1" w:rsidRPr="00E35BC4">
        <w:t>6</w:t>
      </w:r>
      <w:r w:rsidR="0004071B" w:rsidRPr="00E35BC4">
        <w:t> </w:t>
      </w:r>
      <w:r w:rsidR="00994EE9" w:rsidRPr="00E35BC4">
        <w:t>r.</w:t>
      </w:r>
      <w:r w:rsidR="00AA5D15" w:rsidRPr="00E35BC4">
        <w:t xml:space="preserve"> poz. </w:t>
      </w:r>
      <w:r w:rsidR="00994EE9" w:rsidRPr="00E35BC4">
        <w:t>12</w:t>
      </w:r>
      <w:r w:rsidR="00CF6EE1" w:rsidRPr="00E35BC4">
        <w:t>32</w:t>
      </w:r>
      <w:r w:rsidR="005A1D9C" w:rsidRPr="00E35BC4">
        <w:t>)</w:t>
      </w:r>
      <w:r w:rsidR="00994EE9" w:rsidRPr="00E35BC4">
        <w:t>;</w:t>
      </w:r>
    </w:p>
    <w:p w14:paraId="74CAA344" w14:textId="1BA71AE8" w:rsidR="00994EE9" w:rsidRPr="00E35BC4" w:rsidRDefault="00B56115" w:rsidP="00B56115">
      <w:pPr>
        <w:pStyle w:val="ZPKTzmpktartykuempunktem"/>
      </w:pPr>
      <w:r>
        <w:t>3)</w:t>
      </w:r>
      <w:r>
        <w:tab/>
      </w:r>
      <w:r w:rsidR="00994EE9" w:rsidRPr="00E35BC4">
        <w:t>dokumentu paszportowego;</w:t>
      </w:r>
    </w:p>
    <w:p w14:paraId="1CE66429" w14:textId="4C6F38FF" w:rsidR="00994EE9" w:rsidRPr="00E35BC4" w:rsidRDefault="00B56115" w:rsidP="00B56115">
      <w:pPr>
        <w:pStyle w:val="ZPKTzmpktartykuempunktem"/>
      </w:pPr>
      <w:r>
        <w:t>4)</w:t>
      </w:r>
      <w:r>
        <w:tab/>
      </w:r>
      <w:r w:rsidR="00994EE9" w:rsidRPr="00E35BC4">
        <w:t>dokumentu potwierdzającego tożsamość cudzoziemca,</w:t>
      </w:r>
      <w:r w:rsidR="0004071B" w:rsidRPr="00E35BC4">
        <w:t xml:space="preserve"> o </w:t>
      </w:r>
      <w:r w:rsidR="00994EE9" w:rsidRPr="00E35BC4">
        <w:t>którym mowa</w:t>
      </w:r>
      <w:r w:rsidR="00AA5D15" w:rsidRPr="00E35BC4">
        <w:t xml:space="preserve"> w art. 3 pkt 3 oraz art. </w:t>
      </w:r>
      <w:r w:rsidR="00994EE9" w:rsidRPr="00E35BC4">
        <w:t>22</w:t>
      </w:r>
      <w:r w:rsidR="0004071B" w:rsidRPr="00E35BC4">
        <w:t>6 </w:t>
      </w:r>
      <w:r w:rsidR="00994EE9" w:rsidRPr="00E35BC4">
        <w:t>ustawy</w:t>
      </w:r>
      <w:r w:rsidR="0004071B" w:rsidRPr="00E35BC4">
        <w:t xml:space="preserve"> z </w:t>
      </w:r>
      <w:r w:rsidR="00994EE9" w:rsidRPr="00E35BC4">
        <w:t>dnia 1</w:t>
      </w:r>
      <w:r w:rsidR="0004071B" w:rsidRPr="00E35BC4">
        <w:t>2 </w:t>
      </w:r>
      <w:r w:rsidR="00994EE9" w:rsidRPr="00E35BC4">
        <w:t>grudnia 201</w:t>
      </w:r>
      <w:r w:rsidR="0004071B" w:rsidRPr="00E35BC4">
        <w:t>3 </w:t>
      </w:r>
      <w:r w:rsidR="00994EE9" w:rsidRPr="00E35BC4">
        <w:t>r.</w:t>
      </w:r>
      <w:r w:rsidR="0004071B" w:rsidRPr="00E35BC4">
        <w:t xml:space="preserve"> o </w:t>
      </w:r>
      <w:r w:rsidR="00994EE9" w:rsidRPr="00E35BC4">
        <w:t>cudzoziemcach (</w:t>
      </w:r>
      <w:r w:rsidR="00AA5D15" w:rsidRPr="00E35BC4">
        <w:t>Dz. U.</w:t>
      </w:r>
      <w:r w:rsidR="0004071B" w:rsidRPr="00E35BC4">
        <w:t xml:space="preserve"> z </w:t>
      </w:r>
      <w:r w:rsidR="00994EE9" w:rsidRPr="00E35BC4">
        <w:t>202</w:t>
      </w:r>
      <w:r w:rsidR="0004071B" w:rsidRPr="00E35BC4">
        <w:t>5 </w:t>
      </w:r>
      <w:r w:rsidR="00994EE9" w:rsidRPr="00E35BC4">
        <w:t>r.</w:t>
      </w:r>
      <w:r w:rsidR="00AA5D15" w:rsidRPr="00E35BC4">
        <w:t xml:space="preserve"> poz. </w:t>
      </w:r>
      <w:r w:rsidR="00994EE9" w:rsidRPr="00E35BC4">
        <w:t>107</w:t>
      </w:r>
      <w:r w:rsidR="00AA5D15" w:rsidRPr="00E35BC4">
        <w:t>9 i </w:t>
      </w:r>
      <w:r w:rsidR="00994EE9" w:rsidRPr="00E35BC4">
        <w:t>179</w:t>
      </w:r>
      <w:r w:rsidR="00AA5D15" w:rsidRPr="00E35BC4">
        <w:t>4 oraz</w:t>
      </w:r>
      <w:r w:rsidR="0004071B" w:rsidRPr="00E35BC4">
        <w:t xml:space="preserve"> z </w:t>
      </w:r>
      <w:r w:rsidR="00D97609" w:rsidRPr="00E35BC4">
        <w:t>202</w:t>
      </w:r>
      <w:r w:rsidR="0004071B" w:rsidRPr="00E35BC4">
        <w:t>6 </w:t>
      </w:r>
      <w:r w:rsidR="00D97609" w:rsidRPr="00E35BC4">
        <w:t>r.</w:t>
      </w:r>
      <w:r w:rsidR="00AA5D15" w:rsidRPr="00E35BC4">
        <w:t xml:space="preserve"> poz. </w:t>
      </w:r>
      <w:r w:rsidR="00D97609" w:rsidRPr="00E35BC4">
        <w:t>203</w:t>
      </w:r>
      <w:r w:rsidR="00994EE9" w:rsidRPr="00E35BC4">
        <w:t>);</w:t>
      </w:r>
    </w:p>
    <w:p w14:paraId="4D9D477E" w14:textId="7D1C0235" w:rsidR="004B5D9E" w:rsidRPr="00E35BC4" w:rsidRDefault="00994EE9" w:rsidP="00B56115">
      <w:pPr>
        <w:pStyle w:val="ZPKTzmpktartykuempunktem"/>
      </w:pPr>
      <w:r w:rsidRPr="00E35BC4">
        <w:t>5</w:t>
      </w:r>
      <w:r w:rsidR="00B56115">
        <w:t>)</w:t>
      </w:r>
      <w:r w:rsidR="004B5D9E" w:rsidRPr="00E35BC4">
        <w:t xml:space="preserve"> </w:t>
      </w:r>
      <w:r w:rsidR="00B56115">
        <w:tab/>
        <w:t>i</w:t>
      </w:r>
      <w:r w:rsidR="004B5D9E" w:rsidRPr="00E35BC4">
        <w:t>nnego dokumentu, który zawiera fotografię</w:t>
      </w:r>
      <w:r w:rsidR="0004071B" w:rsidRPr="00E35BC4">
        <w:t xml:space="preserve"> i </w:t>
      </w:r>
      <w:r w:rsidR="004B5D9E" w:rsidRPr="00E35BC4">
        <w:t>jest oznaczony numerem lub serią</w:t>
      </w:r>
      <w:r w:rsidRPr="00E35BC4">
        <w:t xml:space="preserve"> oraz nazwę organu wydającego</w:t>
      </w:r>
      <w:r w:rsidR="004B5D9E" w:rsidRPr="00E35BC4">
        <w:t>;</w:t>
      </w:r>
    </w:p>
    <w:p w14:paraId="25CC9B5F" w14:textId="28795875" w:rsidR="00BC26B5" w:rsidRPr="00E35BC4" w:rsidRDefault="00B56115" w:rsidP="00B56115">
      <w:pPr>
        <w:pStyle w:val="ZPKTzmpktartykuempunktem"/>
      </w:pPr>
      <w:r>
        <w:t>6)</w:t>
      </w:r>
      <w:r>
        <w:tab/>
      </w:r>
      <w:r w:rsidR="00BC26B5" w:rsidRPr="00E35BC4">
        <w:t>oświadczenia osoby legitymowanej;</w:t>
      </w:r>
    </w:p>
    <w:p w14:paraId="357142E2" w14:textId="385BD666" w:rsidR="00E3345F" w:rsidRPr="00E35BC4" w:rsidRDefault="00BC26B5" w:rsidP="00B56115">
      <w:pPr>
        <w:pStyle w:val="ZPKTzmpktartykuempunktem"/>
      </w:pPr>
      <w:r w:rsidRPr="00E35BC4">
        <w:lastRenderedPageBreak/>
        <w:t>7</w:t>
      </w:r>
      <w:r w:rsidR="00B56115">
        <w:t>)</w:t>
      </w:r>
      <w:r w:rsidR="00B56115">
        <w:tab/>
      </w:r>
      <w:r w:rsidR="004B5D9E" w:rsidRPr="00E35BC4">
        <w:t>oświadczenia innej osoby, której tożsamość ustalono na podstawie dokumentów,</w:t>
      </w:r>
      <w:r w:rsidR="0004071B" w:rsidRPr="00E35BC4">
        <w:t xml:space="preserve"> o </w:t>
      </w:r>
      <w:r w:rsidR="004B5D9E" w:rsidRPr="00E35BC4">
        <w:t>których mowa</w:t>
      </w:r>
      <w:r w:rsidR="00AA5D15" w:rsidRPr="00E35BC4">
        <w:t xml:space="preserve"> w pkt </w:t>
      </w:r>
      <w:r w:rsidR="0004071B" w:rsidRPr="00E35BC4">
        <w:t>1 </w:t>
      </w:r>
      <w:r w:rsidR="004D0DAD" w:rsidRPr="00E35BC4">
        <w:t>–</w:t>
      </w:r>
      <w:r w:rsidR="00994EE9" w:rsidRPr="00E35BC4">
        <w:t xml:space="preserve"> 5</w:t>
      </w:r>
      <w:r w:rsidR="00B56115">
        <w:t>.</w:t>
      </w:r>
    </w:p>
    <w:p w14:paraId="551FBADB" w14:textId="55CA95DD" w:rsidR="004B5D9E" w:rsidRPr="00E35BC4" w:rsidRDefault="004B5D9E" w:rsidP="00B56115">
      <w:pPr>
        <w:pStyle w:val="ZUSTzmustartykuempunktem"/>
      </w:pPr>
      <w:r w:rsidRPr="00E35BC4">
        <w:t>2.</w:t>
      </w:r>
      <w:r w:rsidR="0004071B" w:rsidRPr="00E35BC4">
        <w:t xml:space="preserve"> W </w:t>
      </w:r>
      <w:r w:rsidRPr="00E35BC4">
        <w:t>przypadku ustalenia tożsamości osoby na podstawie oświadczenia,</w:t>
      </w:r>
      <w:r w:rsidR="0004071B" w:rsidRPr="00E35BC4">
        <w:t xml:space="preserve"> o </w:t>
      </w:r>
      <w:r w:rsidRPr="00E35BC4">
        <w:t>którym mowa</w:t>
      </w:r>
      <w:r w:rsidR="00AA5D15" w:rsidRPr="00E35BC4">
        <w:t xml:space="preserve"> w ust. 1 pkt 6 lub</w:t>
      </w:r>
      <w:r w:rsidR="00E3345F" w:rsidRPr="00E35BC4">
        <w:t xml:space="preserve"> 7</w:t>
      </w:r>
      <w:r w:rsidRPr="00E35BC4">
        <w:t>, strażnik potwierdza zgodność uzyskanych danych osobowych osoby legitymowanej</w:t>
      </w:r>
      <w:r w:rsidR="0004071B" w:rsidRPr="00E35BC4">
        <w:t xml:space="preserve"> w </w:t>
      </w:r>
      <w:r w:rsidRPr="00E35BC4">
        <w:t xml:space="preserve">rejestrach, ewidencjach lub zbiorach, do których straż posiada dostęp. </w:t>
      </w:r>
    </w:p>
    <w:p w14:paraId="3D504CD5" w14:textId="77777777" w:rsidR="004B5D9E" w:rsidRPr="00E35BC4" w:rsidRDefault="004B5D9E" w:rsidP="00B56115">
      <w:pPr>
        <w:pStyle w:val="ZUSTzmustartykuempunktem"/>
      </w:pPr>
      <w:r w:rsidRPr="00E35BC4">
        <w:t xml:space="preserve">3. Strażnik może odstąpić od legitymowania osoby, która jest mu znana. </w:t>
      </w:r>
    </w:p>
    <w:p w14:paraId="4CA06916" w14:textId="11143B90" w:rsidR="007C23B4" w:rsidRPr="00E35BC4" w:rsidRDefault="00BC456F" w:rsidP="00B56115">
      <w:pPr>
        <w:pStyle w:val="ZARTzmartartykuempunktem"/>
        <w:keepNext/>
      </w:pPr>
      <w:r w:rsidRPr="00E35BC4">
        <w:t>Art. 12</w:t>
      </w:r>
      <w:r w:rsidR="00E3345F" w:rsidRPr="00E35BC4">
        <w:rPr>
          <w:rStyle w:val="IGindeksgrny"/>
        </w:rPr>
        <w:t>2</w:t>
      </w:r>
      <w:r w:rsidR="00CF6EE1" w:rsidRPr="00E35BC4">
        <w:t>.</w:t>
      </w:r>
      <w:r w:rsidRPr="00E35BC4">
        <w:t xml:space="preserve">1. </w:t>
      </w:r>
      <w:r w:rsidR="007C23B4" w:rsidRPr="00E35BC4">
        <w:t>Dokonując ujęcia osoby,</w:t>
      </w:r>
      <w:r w:rsidR="0004071B" w:rsidRPr="00E35BC4">
        <w:t xml:space="preserve"> o </w:t>
      </w:r>
      <w:r w:rsidR="007C23B4" w:rsidRPr="00E35BC4">
        <w:t>którym mowa</w:t>
      </w:r>
      <w:r w:rsidR="00AA5D15" w:rsidRPr="00E35BC4">
        <w:t xml:space="preserve"> w art. </w:t>
      </w:r>
      <w:r w:rsidR="007C23B4" w:rsidRPr="00E35BC4">
        <w:t>1</w:t>
      </w:r>
      <w:r w:rsidR="00AA5D15" w:rsidRPr="00E35BC4">
        <w:t>2 ust. 1 pkt </w:t>
      </w:r>
      <w:r w:rsidR="007C23B4" w:rsidRPr="00E35BC4">
        <w:t>3, strażnik:</w:t>
      </w:r>
    </w:p>
    <w:p w14:paraId="40EC4570" w14:textId="77777777" w:rsidR="007C23B4" w:rsidRPr="00E35BC4" w:rsidRDefault="007C23B4" w:rsidP="00B56115">
      <w:pPr>
        <w:pStyle w:val="ZPKTzmpktartykuempunktem"/>
      </w:pPr>
      <w:r w:rsidRPr="00E35BC4">
        <w:t xml:space="preserve">1) </w:t>
      </w:r>
      <w:r w:rsidRPr="00E35BC4">
        <w:tab/>
        <w:t>wzywa osobę do zachowania zgodnego</w:t>
      </w:r>
      <w:r w:rsidR="0004071B" w:rsidRPr="00E35BC4">
        <w:t xml:space="preserve"> z </w:t>
      </w:r>
      <w:r w:rsidRPr="00E35BC4">
        <w:t>prawem</w:t>
      </w:r>
      <w:r w:rsidR="0004071B" w:rsidRPr="00E35BC4">
        <w:t xml:space="preserve"> i </w:t>
      </w:r>
      <w:r w:rsidRPr="00E35BC4">
        <w:t>odstąpienia od wykonywania czynności stwarzających</w:t>
      </w:r>
      <w:r w:rsidR="0004071B" w:rsidRPr="00E35BC4">
        <w:t xml:space="preserve"> w </w:t>
      </w:r>
      <w:r w:rsidRPr="00E35BC4">
        <w:t>sposób oczywisty bezpośrednie zagrożenie dla życia lub zdrowia ludzkiego,</w:t>
      </w:r>
      <w:r w:rsidR="0004071B" w:rsidRPr="00E35BC4">
        <w:t xml:space="preserve"> a </w:t>
      </w:r>
      <w:r w:rsidRPr="00E35BC4">
        <w:t>także dla mienia;</w:t>
      </w:r>
    </w:p>
    <w:p w14:paraId="4330A85D" w14:textId="77777777" w:rsidR="007C23B4" w:rsidRPr="00E35BC4" w:rsidRDefault="007C23B4" w:rsidP="00B56115">
      <w:pPr>
        <w:pStyle w:val="ZPKTzmpktartykuempunktem"/>
      </w:pPr>
      <w:r w:rsidRPr="00E35BC4">
        <w:t xml:space="preserve">2) </w:t>
      </w:r>
      <w:r w:rsidRPr="00E35BC4">
        <w:tab/>
        <w:t>informuje osobę</w:t>
      </w:r>
      <w:r w:rsidR="0004071B" w:rsidRPr="00E35BC4">
        <w:t xml:space="preserve"> o </w:t>
      </w:r>
      <w:r w:rsidRPr="00E35BC4">
        <w:t>ujęciu</w:t>
      </w:r>
      <w:r w:rsidR="0004071B" w:rsidRPr="00E35BC4">
        <w:t xml:space="preserve"> i </w:t>
      </w:r>
      <w:r w:rsidRPr="00E35BC4">
        <w:t>jego przyczynach oraz uprzedza</w:t>
      </w:r>
      <w:r w:rsidR="0004071B" w:rsidRPr="00E35BC4">
        <w:t xml:space="preserve"> o </w:t>
      </w:r>
      <w:r w:rsidRPr="00E35BC4">
        <w:t>obowiązku zastosowania się do wydawanych poleceń;</w:t>
      </w:r>
    </w:p>
    <w:p w14:paraId="3CB7C6FC" w14:textId="3682051A" w:rsidR="007C23B4" w:rsidRPr="00E35BC4" w:rsidRDefault="007C23B4" w:rsidP="00B56115">
      <w:pPr>
        <w:pStyle w:val="ZPKTzmpktartykuempunktem"/>
      </w:pPr>
      <w:r w:rsidRPr="00E35BC4">
        <w:t xml:space="preserve">3) </w:t>
      </w:r>
      <w:r w:rsidRPr="00E35BC4">
        <w:tab/>
        <w:t xml:space="preserve">dokonuje </w:t>
      </w:r>
      <w:r w:rsidR="00E16C5F" w:rsidRPr="00E35BC4">
        <w:t>sprawdzenia prewencyjnego,</w:t>
      </w:r>
      <w:r w:rsidR="0004071B" w:rsidRPr="00E35BC4">
        <w:t xml:space="preserve"> o </w:t>
      </w:r>
      <w:r w:rsidR="00E16C5F" w:rsidRPr="00E35BC4">
        <w:t>którym mowa</w:t>
      </w:r>
      <w:r w:rsidR="00AA5D15" w:rsidRPr="00E35BC4">
        <w:t xml:space="preserve"> w art. </w:t>
      </w:r>
      <w:r w:rsidR="00E16C5F" w:rsidRPr="00E35BC4">
        <w:t>1</w:t>
      </w:r>
      <w:r w:rsidR="00AA5D15" w:rsidRPr="00E35BC4">
        <w:t>2 ust. 1 pkt </w:t>
      </w:r>
      <w:r w:rsidR="00E16C5F" w:rsidRPr="00E35BC4">
        <w:t>3b</w:t>
      </w:r>
      <w:r w:rsidRPr="00E35BC4">
        <w:t>;</w:t>
      </w:r>
    </w:p>
    <w:p w14:paraId="71598B29" w14:textId="77777777" w:rsidR="007C23B4" w:rsidRPr="00E35BC4" w:rsidRDefault="007C23B4" w:rsidP="00B56115">
      <w:pPr>
        <w:pStyle w:val="ZPKTzmpktartykuempunktem"/>
      </w:pPr>
      <w:r w:rsidRPr="00E35BC4">
        <w:t xml:space="preserve">4) </w:t>
      </w:r>
      <w:r w:rsidRPr="00E35BC4">
        <w:tab/>
        <w:t>w razie uzasadnionej potrzeby udziela osobie ujętej pierwszej pomocy lub zapewnia udzielenie jej pomocy medycznej.</w:t>
      </w:r>
    </w:p>
    <w:p w14:paraId="133C8707" w14:textId="4B781074" w:rsidR="007C23B4" w:rsidRPr="00E35BC4" w:rsidRDefault="007C23B4" w:rsidP="00B56115">
      <w:pPr>
        <w:pStyle w:val="ZUSTzmustartykuempunktem"/>
      </w:pPr>
      <w:r w:rsidRPr="00E35BC4">
        <w:t>2. Osobę ujętą strażnik niezwłocznie doprowadza do jednostki Policji lub przekazuje Policji. Strażnik niezwłocznie przekazuje Policji także odebrane osobie ujętej broń</w:t>
      </w:r>
      <w:r w:rsidR="0004071B" w:rsidRPr="00E35BC4">
        <w:t xml:space="preserve"> i </w:t>
      </w:r>
      <w:r w:rsidRPr="00E35BC4">
        <w:t>przedmioty,</w:t>
      </w:r>
      <w:r w:rsidR="0004071B" w:rsidRPr="00E35BC4">
        <w:t xml:space="preserve"> o </w:t>
      </w:r>
      <w:r w:rsidRPr="00E35BC4">
        <w:t>których mowa</w:t>
      </w:r>
      <w:r w:rsidR="00AA5D15" w:rsidRPr="00E35BC4">
        <w:t xml:space="preserve"> w art. </w:t>
      </w:r>
      <w:r w:rsidRPr="00E35BC4">
        <w:t>1</w:t>
      </w:r>
      <w:r w:rsidR="00AA5D15" w:rsidRPr="00E35BC4">
        <w:t>2 ust. </w:t>
      </w:r>
      <w:r w:rsidRPr="00E35BC4">
        <w:t>1e</w:t>
      </w:r>
      <w:r w:rsidR="00AA5D15" w:rsidRPr="00E35BC4">
        <w:t xml:space="preserve"> pkt </w:t>
      </w:r>
      <w:r w:rsidRPr="00E35BC4">
        <w:t>4.</w:t>
      </w:r>
    </w:p>
    <w:p w14:paraId="1414D703" w14:textId="1F1F88B3" w:rsidR="00BC456F" w:rsidRPr="00E35BC4" w:rsidRDefault="007C23B4" w:rsidP="00B56115">
      <w:pPr>
        <w:pStyle w:val="ZARTzmartartykuempunktem"/>
      </w:pPr>
      <w:r w:rsidRPr="00E35BC4">
        <w:t>Art. 12</w:t>
      </w:r>
      <w:r w:rsidR="00444C6F" w:rsidRPr="00E35BC4">
        <w:rPr>
          <w:rStyle w:val="IGindeksgrny"/>
        </w:rPr>
        <w:t>3</w:t>
      </w:r>
      <w:r w:rsidRPr="00E35BC4">
        <w:t>.</w:t>
      </w:r>
      <w:r w:rsidR="00CF6EE1" w:rsidRPr="00E35BC4">
        <w:t>1.</w:t>
      </w:r>
      <w:r w:rsidRPr="00E35BC4">
        <w:t xml:space="preserve"> </w:t>
      </w:r>
      <w:r w:rsidR="00BC456F" w:rsidRPr="00E35BC4">
        <w:t>Strażnik może zwrócić się</w:t>
      </w:r>
      <w:r w:rsidR="0004071B" w:rsidRPr="00E35BC4">
        <w:t xml:space="preserve"> z </w:t>
      </w:r>
      <w:r w:rsidR="00BC456F" w:rsidRPr="00E35BC4">
        <w:t>żądaniem lub prośbą</w:t>
      </w:r>
      <w:r w:rsidR="0004071B" w:rsidRPr="00E35BC4">
        <w:t xml:space="preserve"> o </w:t>
      </w:r>
      <w:r w:rsidR="00BC456F" w:rsidRPr="00E35BC4">
        <w:t>udzielenie pomocy,</w:t>
      </w:r>
      <w:r w:rsidR="0004071B" w:rsidRPr="00E35BC4">
        <w:t xml:space="preserve"> o </w:t>
      </w:r>
      <w:r w:rsidR="00BC456F" w:rsidRPr="00E35BC4">
        <w:t>której mowa</w:t>
      </w:r>
      <w:r w:rsidR="00AA5D15" w:rsidRPr="00E35BC4">
        <w:t xml:space="preserve"> w art. </w:t>
      </w:r>
      <w:r w:rsidR="00BC456F" w:rsidRPr="00E35BC4">
        <w:t>1</w:t>
      </w:r>
      <w:r w:rsidR="00AA5D15" w:rsidRPr="00E35BC4">
        <w:t>2 ust. 1 pkt 8 lub pkt </w:t>
      </w:r>
      <w:r w:rsidR="00BC456F" w:rsidRPr="00E35BC4">
        <w:t>9, jeżeli wykonanie czynności służbowej byłoby bez tej pomocy niemożliwe lub znacznie utrudnione.</w:t>
      </w:r>
    </w:p>
    <w:p w14:paraId="7E893BCB" w14:textId="2A7B4C03" w:rsidR="00BC456F" w:rsidRPr="00E35BC4" w:rsidRDefault="00BC456F" w:rsidP="00B56115">
      <w:pPr>
        <w:pStyle w:val="ZUSTzmustartykuempunktem"/>
      </w:pPr>
      <w:r w:rsidRPr="00E35BC4">
        <w:t>2. Żądanie lub prośba,</w:t>
      </w:r>
      <w:r w:rsidR="0004071B" w:rsidRPr="00E35BC4">
        <w:t xml:space="preserve"> o </w:t>
      </w:r>
      <w:r w:rsidRPr="00E35BC4">
        <w:t>których mowa</w:t>
      </w:r>
      <w:r w:rsidR="00AA5D15" w:rsidRPr="00E35BC4">
        <w:t xml:space="preserve"> w ust. </w:t>
      </w:r>
      <w:r w:rsidRPr="00E35BC4">
        <w:t>1, zawiera określenie podstawy prawnej żądania</w:t>
      </w:r>
      <w:r w:rsidR="003774CA" w:rsidRPr="00E35BC4">
        <w:t xml:space="preserve"> lub prośby</w:t>
      </w:r>
      <w:r w:rsidRPr="00E35BC4">
        <w:t>, określenie rodzaju</w:t>
      </w:r>
      <w:r w:rsidR="0004071B" w:rsidRPr="00E35BC4">
        <w:t xml:space="preserve"> i </w:t>
      </w:r>
      <w:r w:rsidRPr="00E35BC4">
        <w:t>zakresu niezbędnej pomocy, uzasadnienie faktyczne oraz wskazanie strażnika upoważnionego do korzystania</w:t>
      </w:r>
      <w:r w:rsidR="0004071B" w:rsidRPr="00E35BC4">
        <w:t xml:space="preserve"> z </w:t>
      </w:r>
      <w:r w:rsidRPr="00E35BC4">
        <w:t>pomocy</w:t>
      </w:r>
      <w:r w:rsidR="0004071B" w:rsidRPr="00E35BC4">
        <w:t xml:space="preserve"> i </w:t>
      </w:r>
      <w:r w:rsidR="003774CA" w:rsidRPr="00E35BC4">
        <w:t xml:space="preserve">jest doręczane </w:t>
      </w:r>
      <w:r w:rsidR="00AF6E23" w:rsidRPr="00E35BC4">
        <w:t xml:space="preserve">lub przekazywane drogą elektroniczną </w:t>
      </w:r>
      <w:r w:rsidR="003774CA" w:rsidRPr="00E35BC4">
        <w:t>przez komendanta straży lub upoważnionego przez niego strażnika.</w:t>
      </w:r>
    </w:p>
    <w:p w14:paraId="71C7D34E" w14:textId="77777777" w:rsidR="00BC456F" w:rsidRPr="00E35BC4" w:rsidRDefault="003774CA" w:rsidP="00B56115">
      <w:pPr>
        <w:pStyle w:val="ZUSTzmustartykuempunktem"/>
        <w:keepNext/>
      </w:pPr>
      <w:r w:rsidRPr="00E35BC4">
        <w:t>3</w:t>
      </w:r>
      <w:r w:rsidR="00BC456F" w:rsidRPr="00E35BC4">
        <w:t>.</w:t>
      </w:r>
      <w:r w:rsidR="0004071B" w:rsidRPr="00E35BC4">
        <w:t xml:space="preserve"> W </w:t>
      </w:r>
      <w:r w:rsidR="00BC456F" w:rsidRPr="00E35BC4">
        <w:t>przypadkach uzasadnionych koniecznością niezwłocznego działania,</w:t>
      </w:r>
      <w:r w:rsidR="0004071B" w:rsidRPr="00E35BC4">
        <w:t xml:space="preserve"> w </w:t>
      </w:r>
      <w:r w:rsidR="00BC456F" w:rsidRPr="00E35BC4">
        <w:t>szczególności:</w:t>
      </w:r>
    </w:p>
    <w:p w14:paraId="1A023B38" w14:textId="4844C3B3" w:rsidR="00BC456F" w:rsidRPr="00E35BC4" w:rsidRDefault="00BC456F" w:rsidP="00B56115">
      <w:pPr>
        <w:pStyle w:val="ZPKTzmpktartykuempunktem"/>
      </w:pPr>
      <w:r w:rsidRPr="00E35BC4">
        <w:t>1)</w:t>
      </w:r>
      <w:r w:rsidR="00B56115">
        <w:tab/>
      </w:r>
      <w:r w:rsidR="0004071B" w:rsidRPr="00E35BC4">
        <w:t>w </w:t>
      </w:r>
      <w:r w:rsidRPr="00E35BC4">
        <w:t>sytuacjach niecierpiących zwłoki,</w:t>
      </w:r>
      <w:r w:rsidR="0004071B" w:rsidRPr="00E35BC4">
        <w:t xml:space="preserve"> a </w:t>
      </w:r>
      <w:r w:rsidRPr="00E35BC4">
        <w:t>zwłaszcza</w:t>
      </w:r>
      <w:r w:rsidR="0004071B" w:rsidRPr="00E35BC4">
        <w:t xml:space="preserve"> w </w:t>
      </w:r>
      <w:r w:rsidRPr="00E35BC4">
        <w:t>przypadku wykonywania przez strażnika czynności służbowych</w:t>
      </w:r>
      <w:r w:rsidR="0004071B" w:rsidRPr="00E35BC4">
        <w:t xml:space="preserve"> w </w:t>
      </w:r>
      <w:r w:rsidRPr="00E35BC4">
        <w:t>celu ratowania życia, zdrowia lub wolnośc</w:t>
      </w:r>
      <w:r w:rsidR="00B24591" w:rsidRPr="00E35BC4">
        <w:t>i człowieka albo ochrony mienia,</w:t>
      </w:r>
    </w:p>
    <w:p w14:paraId="62A68BC3" w14:textId="02BDD382" w:rsidR="00BC456F" w:rsidRPr="00E35BC4" w:rsidRDefault="00BC456F" w:rsidP="00B56115">
      <w:pPr>
        <w:pStyle w:val="ZPKTzmpktartykuempunktem"/>
      </w:pPr>
      <w:r w:rsidRPr="00E35BC4">
        <w:t>2)</w:t>
      </w:r>
      <w:r w:rsidR="00B56115">
        <w:tab/>
      </w:r>
      <w:r w:rsidR="0004071B" w:rsidRPr="00E35BC4">
        <w:t>w </w:t>
      </w:r>
      <w:r w:rsidRPr="00E35BC4">
        <w:t>przypadk</w:t>
      </w:r>
      <w:r w:rsidR="00B24591" w:rsidRPr="00E35BC4">
        <w:t>u katastrof</w:t>
      </w:r>
      <w:r w:rsidR="0004071B" w:rsidRPr="00E35BC4">
        <w:t xml:space="preserve"> i </w:t>
      </w:r>
      <w:r w:rsidR="00B24591" w:rsidRPr="00E35BC4">
        <w:t>klęsk żywiołowych,</w:t>
      </w:r>
    </w:p>
    <w:p w14:paraId="2A4CAF6D" w14:textId="2EE16C34" w:rsidR="00BC456F" w:rsidRPr="00E35BC4" w:rsidRDefault="00BC456F" w:rsidP="00B56115">
      <w:pPr>
        <w:pStyle w:val="ZPKTzmpktartykuempunktem"/>
        <w:keepNext/>
      </w:pPr>
      <w:r w:rsidRPr="00E35BC4">
        <w:lastRenderedPageBreak/>
        <w:t>3)</w:t>
      </w:r>
      <w:r w:rsidR="00B56115">
        <w:tab/>
      </w:r>
      <w:r w:rsidR="0004071B" w:rsidRPr="00E35BC4">
        <w:t>w </w:t>
      </w:r>
      <w:r w:rsidRPr="00E35BC4">
        <w:t>sytuacji działania</w:t>
      </w:r>
      <w:r w:rsidR="0004071B" w:rsidRPr="00E35BC4">
        <w:t xml:space="preserve"> w </w:t>
      </w:r>
      <w:r w:rsidRPr="00E35BC4">
        <w:t>obronie koniecznej lub</w:t>
      </w:r>
      <w:r w:rsidR="0004071B" w:rsidRPr="00E35BC4">
        <w:t xml:space="preserve"> w </w:t>
      </w:r>
      <w:r w:rsidRPr="00E35BC4">
        <w:t>stanie wyższej konieczności</w:t>
      </w:r>
    </w:p>
    <w:p w14:paraId="5AF2BE8A" w14:textId="0F4C551F" w:rsidR="00FC3562" w:rsidRPr="00E35BC4" w:rsidRDefault="00AA5D15" w:rsidP="00B56115">
      <w:pPr>
        <w:pStyle w:val="ZCZWSPPKTzmczciwsppktartykuempunktem"/>
      </w:pPr>
      <w:r w:rsidRPr="00E35BC4">
        <w:noBreakHyphen/>
        <w:t xml:space="preserve"> </w:t>
      </w:r>
      <w:r w:rsidR="003774CA" w:rsidRPr="00E35BC4">
        <w:t>doręczenie,</w:t>
      </w:r>
      <w:r w:rsidR="0004071B" w:rsidRPr="00E35BC4">
        <w:t xml:space="preserve"> o </w:t>
      </w:r>
      <w:r w:rsidR="003774CA" w:rsidRPr="00E35BC4">
        <w:t>którym mowa</w:t>
      </w:r>
      <w:r w:rsidRPr="00E35BC4">
        <w:t xml:space="preserve"> w ust. </w:t>
      </w:r>
      <w:r w:rsidR="0004071B" w:rsidRPr="00E35BC4">
        <w:t>2 </w:t>
      </w:r>
      <w:r w:rsidR="003774CA" w:rsidRPr="00E35BC4">
        <w:t>nie jest wymagane,</w:t>
      </w:r>
      <w:r w:rsidR="0004071B" w:rsidRPr="00E35BC4">
        <w:t xml:space="preserve"> a </w:t>
      </w:r>
      <w:r w:rsidR="003774CA" w:rsidRPr="00E35BC4">
        <w:t>żądanie lub prośba,</w:t>
      </w:r>
      <w:r w:rsidR="0004071B" w:rsidRPr="00E35BC4">
        <w:t xml:space="preserve"> o </w:t>
      </w:r>
      <w:r w:rsidR="003774CA" w:rsidRPr="00E35BC4">
        <w:t>których mowa</w:t>
      </w:r>
      <w:r w:rsidRPr="00E35BC4">
        <w:t xml:space="preserve"> w ust. </w:t>
      </w:r>
      <w:r w:rsidR="003774CA" w:rsidRPr="00E35BC4">
        <w:t xml:space="preserve">1, mogą być zgłoszone ustnie przez każdego strażnika, który potrzebuje niezbędnej pomocy. </w:t>
      </w:r>
    </w:p>
    <w:p w14:paraId="2D849B16" w14:textId="1D42F0A8" w:rsidR="003774CA" w:rsidRPr="00E35BC4" w:rsidRDefault="00B24591" w:rsidP="00B56115">
      <w:pPr>
        <w:pStyle w:val="ZUSTzmustartykuempunktem"/>
      </w:pPr>
      <w:r w:rsidRPr="00E35BC4">
        <w:t>4.</w:t>
      </w:r>
      <w:r w:rsidR="0004071B" w:rsidRPr="00E35BC4">
        <w:t xml:space="preserve"> W </w:t>
      </w:r>
      <w:r w:rsidR="003774CA" w:rsidRPr="00E35BC4">
        <w:t>przypadkach</w:t>
      </w:r>
      <w:r w:rsidRPr="00E35BC4">
        <w:t>,</w:t>
      </w:r>
      <w:r w:rsidR="0004071B" w:rsidRPr="00E35BC4">
        <w:t xml:space="preserve"> o </w:t>
      </w:r>
      <w:r w:rsidRPr="00E35BC4">
        <w:t>których mowa</w:t>
      </w:r>
      <w:r w:rsidR="00AA5D15" w:rsidRPr="00E35BC4">
        <w:t xml:space="preserve"> w ust. </w:t>
      </w:r>
      <w:r w:rsidRPr="00E35BC4">
        <w:t>3,</w:t>
      </w:r>
      <w:r w:rsidR="003774CA" w:rsidRPr="00E35BC4">
        <w:t xml:space="preserve"> strażnik </w:t>
      </w:r>
      <w:r w:rsidRPr="00E35BC4">
        <w:t>ustnie inf</w:t>
      </w:r>
      <w:r w:rsidR="00722D34" w:rsidRPr="00E35BC4">
        <w:t>or</w:t>
      </w:r>
      <w:r w:rsidRPr="00E35BC4">
        <w:t>muje</w:t>
      </w:r>
      <w:r w:rsidR="003774CA" w:rsidRPr="00E35BC4">
        <w:t xml:space="preserve"> osobę, do której się zwraca,</w:t>
      </w:r>
      <w:r w:rsidR="0004071B" w:rsidRPr="00E35BC4">
        <w:t xml:space="preserve"> o </w:t>
      </w:r>
      <w:r w:rsidR="003774CA" w:rsidRPr="00E35BC4">
        <w:t>istnieniu sytuacji,</w:t>
      </w:r>
      <w:r w:rsidR="0004071B" w:rsidRPr="00E35BC4">
        <w:t xml:space="preserve"> o </w:t>
      </w:r>
      <w:r w:rsidR="003774CA" w:rsidRPr="00E35BC4">
        <w:t>której mowa</w:t>
      </w:r>
      <w:r w:rsidR="00AA5D15" w:rsidRPr="00E35BC4">
        <w:t xml:space="preserve"> w ust. </w:t>
      </w:r>
      <w:r w:rsidR="003774CA" w:rsidRPr="00E35BC4">
        <w:t>1, oraz</w:t>
      </w:r>
      <w:r w:rsidR="0004071B" w:rsidRPr="00E35BC4">
        <w:t xml:space="preserve"> o </w:t>
      </w:r>
      <w:r w:rsidR="003774CA" w:rsidRPr="00E35BC4">
        <w:t>podstawie prawnej, rodzaju</w:t>
      </w:r>
      <w:r w:rsidR="0004071B" w:rsidRPr="00E35BC4">
        <w:t xml:space="preserve"> i </w:t>
      </w:r>
      <w:r w:rsidR="003774CA" w:rsidRPr="00E35BC4">
        <w:t>zakresie pomocy.</w:t>
      </w:r>
    </w:p>
    <w:p w14:paraId="533E647F" w14:textId="5D678E37" w:rsidR="003774CA" w:rsidRPr="00E35BC4" w:rsidRDefault="003774CA" w:rsidP="00B56115">
      <w:pPr>
        <w:pStyle w:val="ZARTzmartartykuempunktem"/>
      </w:pPr>
      <w:r w:rsidRPr="00E35BC4">
        <w:t>Art. 12</w:t>
      </w:r>
      <w:r w:rsidR="00E3345F" w:rsidRPr="00E35BC4">
        <w:rPr>
          <w:rStyle w:val="IGindeksgrny"/>
        </w:rPr>
        <w:t>4</w:t>
      </w:r>
      <w:r w:rsidR="00CF6EE1" w:rsidRPr="00E35BC4">
        <w:t>.</w:t>
      </w:r>
      <w:r w:rsidR="00B56115">
        <w:t xml:space="preserve"> </w:t>
      </w:r>
      <w:r w:rsidRPr="00E35BC4">
        <w:t>1. Żądanie lub prośba</w:t>
      </w:r>
      <w:r w:rsidR="0004071B" w:rsidRPr="00E35BC4">
        <w:t xml:space="preserve"> o </w:t>
      </w:r>
      <w:r w:rsidRPr="00E35BC4">
        <w:t>udzielenie pomocy mogą obejmować również użyczenie rzeczy lub dokumentu.</w:t>
      </w:r>
    </w:p>
    <w:p w14:paraId="1BA23D3F" w14:textId="77777777" w:rsidR="003774CA" w:rsidRPr="00E35BC4" w:rsidRDefault="003774CA" w:rsidP="00B56115">
      <w:pPr>
        <w:pStyle w:val="ZUSTzmustartykuempunktem"/>
      </w:pPr>
      <w:r w:rsidRPr="00E35BC4">
        <w:t>2. Posiadacz lub właściciel otrzymuje pokwitowanie na użyczone</w:t>
      </w:r>
      <w:r w:rsidR="0004071B" w:rsidRPr="00E35BC4">
        <w:t xml:space="preserve"> w </w:t>
      </w:r>
      <w:r w:rsidRPr="00E35BC4">
        <w:t>ramach pomocy rzeczy lub dokumenty.</w:t>
      </w:r>
    </w:p>
    <w:p w14:paraId="3A145CF3" w14:textId="77777777" w:rsidR="003774CA" w:rsidRPr="00E35BC4" w:rsidRDefault="003774CA" w:rsidP="00B56115">
      <w:pPr>
        <w:pStyle w:val="ZUSTzmustartykuempunktem"/>
        <w:keepNext/>
      </w:pPr>
      <w:r w:rsidRPr="00E35BC4">
        <w:t>3. Pokwitowanie zawiera:</w:t>
      </w:r>
    </w:p>
    <w:p w14:paraId="3A3E9F8F" w14:textId="0F0DD242" w:rsidR="003774CA" w:rsidRPr="00E35BC4" w:rsidRDefault="00B56115" w:rsidP="00B56115">
      <w:pPr>
        <w:pStyle w:val="ZPKTzmpktartykuempunktem"/>
      </w:pPr>
      <w:r>
        <w:t>1)</w:t>
      </w:r>
      <w:r>
        <w:tab/>
      </w:r>
      <w:r w:rsidR="00B24591" w:rsidRPr="00E35BC4">
        <w:t>i</w:t>
      </w:r>
      <w:r w:rsidR="003774CA" w:rsidRPr="00E35BC4">
        <w:t>mię</w:t>
      </w:r>
      <w:r w:rsidR="0004071B" w:rsidRPr="00E35BC4">
        <w:t xml:space="preserve"> i </w:t>
      </w:r>
      <w:r w:rsidR="003774CA" w:rsidRPr="00E35BC4">
        <w:t>nazwisko strażnika, jego numer służbowy</w:t>
      </w:r>
      <w:r w:rsidR="0004071B" w:rsidRPr="00E35BC4">
        <w:t xml:space="preserve"> i </w:t>
      </w:r>
      <w:r w:rsidR="003774CA" w:rsidRPr="00E35BC4">
        <w:t>stanowisko oraz nazwę jednostki straży,</w:t>
      </w:r>
      <w:r w:rsidR="0004071B" w:rsidRPr="00E35BC4">
        <w:t xml:space="preserve"> w </w:t>
      </w:r>
      <w:r w:rsidR="003774CA" w:rsidRPr="00E35BC4">
        <w:t>której jest zatrudniony;</w:t>
      </w:r>
    </w:p>
    <w:p w14:paraId="0F7BFD28" w14:textId="08A5E678" w:rsidR="003774CA" w:rsidRPr="00E35BC4" w:rsidRDefault="00B56115" w:rsidP="00B56115">
      <w:pPr>
        <w:pStyle w:val="ZPKTzmpktartykuempunktem"/>
      </w:pPr>
      <w:r>
        <w:t>2)</w:t>
      </w:r>
      <w:r>
        <w:tab/>
      </w:r>
      <w:r w:rsidR="003774CA" w:rsidRPr="00E35BC4">
        <w:t>miejsce, datę</w:t>
      </w:r>
      <w:r w:rsidR="0004071B" w:rsidRPr="00E35BC4">
        <w:t xml:space="preserve"> i </w:t>
      </w:r>
      <w:r w:rsidR="003774CA" w:rsidRPr="00E35BC4">
        <w:t>godzinę przejęcia rzeczy lub dokumentu;</w:t>
      </w:r>
    </w:p>
    <w:p w14:paraId="22AB9098" w14:textId="4D231DC7" w:rsidR="003774CA" w:rsidRPr="00E35BC4" w:rsidRDefault="00B56115" w:rsidP="00B56115">
      <w:pPr>
        <w:pStyle w:val="ZPKTzmpktartykuempunktem"/>
      </w:pPr>
      <w:r>
        <w:t>3)</w:t>
      </w:r>
      <w:r>
        <w:tab/>
      </w:r>
      <w:r w:rsidR="003774CA" w:rsidRPr="00E35BC4">
        <w:t>imię</w:t>
      </w:r>
      <w:r w:rsidR="0004071B" w:rsidRPr="00E35BC4">
        <w:t xml:space="preserve"> i </w:t>
      </w:r>
      <w:r w:rsidR="003774CA" w:rsidRPr="00E35BC4">
        <w:t xml:space="preserve">nazwisko lub nazwę oraz adres właściciela </w:t>
      </w:r>
      <w:r w:rsidR="00EB542E" w:rsidRPr="00E35BC4">
        <w:t xml:space="preserve">lub posiadacza </w:t>
      </w:r>
      <w:r w:rsidR="003774CA" w:rsidRPr="00E35BC4">
        <w:t>rzeczy lub dokumentu;</w:t>
      </w:r>
    </w:p>
    <w:p w14:paraId="2AD6DF60" w14:textId="65AB46D4" w:rsidR="003774CA" w:rsidRPr="00E35BC4" w:rsidRDefault="00B56115" w:rsidP="00B56115">
      <w:pPr>
        <w:pStyle w:val="ZPKTzmpktartykuempunktem"/>
      </w:pPr>
      <w:r>
        <w:t>4)</w:t>
      </w:r>
      <w:r>
        <w:tab/>
      </w:r>
      <w:r w:rsidR="003774CA" w:rsidRPr="00E35BC4">
        <w:t>określenie rzeczy lub dokumentu,</w:t>
      </w:r>
      <w:r w:rsidR="0004071B" w:rsidRPr="00E35BC4">
        <w:t xml:space="preserve"> a w </w:t>
      </w:r>
      <w:r w:rsidR="003774CA" w:rsidRPr="00E35BC4">
        <w:t xml:space="preserve">odniesieniu do pojazdu </w:t>
      </w:r>
      <w:r w:rsidR="00AA5D15" w:rsidRPr="00E35BC4">
        <w:noBreakHyphen/>
        <w:t xml:space="preserve"> </w:t>
      </w:r>
      <w:r w:rsidR="003774CA" w:rsidRPr="00E35BC4">
        <w:t>także markę, numer rejestracyjny, ilość paliwa oraz przebieg według wskazań licznika zainstalowanego</w:t>
      </w:r>
      <w:r w:rsidR="0004071B" w:rsidRPr="00E35BC4">
        <w:t xml:space="preserve"> w </w:t>
      </w:r>
      <w:r w:rsidR="003774CA" w:rsidRPr="00E35BC4">
        <w:t>pojeździe;</w:t>
      </w:r>
    </w:p>
    <w:p w14:paraId="10443CA5" w14:textId="77008C96" w:rsidR="003774CA" w:rsidRPr="00E35BC4" w:rsidRDefault="00B56115" w:rsidP="00B56115">
      <w:pPr>
        <w:pStyle w:val="ZPKTzmpktartykuempunktem"/>
      </w:pPr>
      <w:r>
        <w:t>5)</w:t>
      </w:r>
      <w:r>
        <w:tab/>
      </w:r>
      <w:r w:rsidR="003774CA" w:rsidRPr="00E35BC4">
        <w:t>opis stanu rzeczy lub dokumentu;</w:t>
      </w:r>
    </w:p>
    <w:p w14:paraId="24D74675" w14:textId="0F23DCF6" w:rsidR="003774CA" w:rsidRPr="00E35BC4" w:rsidRDefault="00B56115" w:rsidP="00B56115">
      <w:pPr>
        <w:pStyle w:val="ZPKTzmpktartykuempunktem"/>
      </w:pPr>
      <w:r>
        <w:t>6)</w:t>
      </w:r>
      <w:r>
        <w:tab/>
      </w:r>
      <w:r w:rsidR="003774CA" w:rsidRPr="00E35BC4">
        <w:t>pouczenie</w:t>
      </w:r>
      <w:r w:rsidR="0004071B" w:rsidRPr="00E35BC4">
        <w:t xml:space="preserve"> o </w:t>
      </w:r>
      <w:r w:rsidR="003774CA" w:rsidRPr="00E35BC4">
        <w:t>prawie do odszkodowania za uszkodzenie, utratę lub zużycie rzeczy lub dokumentu;</w:t>
      </w:r>
    </w:p>
    <w:p w14:paraId="71B6B90A" w14:textId="33EA9A44" w:rsidR="003774CA" w:rsidRPr="00E35BC4" w:rsidRDefault="00B56115" w:rsidP="00B56115">
      <w:pPr>
        <w:pStyle w:val="ZPKTzmpktartykuempunktem"/>
      </w:pPr>
      <w:r>
        <w:t>7)</w:t>
      </w:r>
      <w:r>
        <w:tab/>
      </w:r>
      <w:r w:rsidR="003774CA" w:rsidRPr="00E35BC4">
        <w:t>określenie miejsca i,</w:t>
      </w:r>
      <w:r w:rsidR="0004071B" w:rsidRPr="00E35BC4">
        <w:t xml:space="preserve"> w </w:t>
      </w:r>
      <w:r w:rsidR="003774CA" w:rsidRPr="00E35BC4">
        <w:t>miarę możliwości, terminu zwrotu rzeczy lub dokumentu;</w:t>
      </w:r>
    </w:p>
    <w:p w14:paraId="09E599DD" w14:textId="3E9B8598" w:rsidR="003774CA" w:rsidRPr="00E35BC4" w:rsidRDefault="00B56115" w:rsidP="00B56115">
      <w:pPr>
        <w:pStyle w:val="ZPKTzmpktartykuempunktem"/>
      </w:pPr>
      <w:r>
        <w:t>8)</w:t>
      </w:r>
      <w:r>
        <w:tab/>
      </w:r>
      <w:r w:rsidR="003774CA" w:rsidRPr="00E35BC4">
        <w:t xml:space="preserve">podpis strażnika oraz właściciela lub </w:t>
      </w:r>
      <w:r w:rsidR="00EB542E" w:rsidRPr="00E35BC4">
        <w:t>posiadacza</w:t>
      </w:r>
      <w:r w:rsidR="003774CA" w:rsidRPr="00E35BC4">
        <w:t xml:space="preserve"> rzeczą lub dokumentem.</w:t>
      </w:r>
    </w:p>
    <w:p w14:paraId="484C760C" w14:textId="339480ED" w:rsidR="003774CA" w:rsidRPr="00E35BC4" w:rsidRDefault="003774CA" w:rsidP="00B56115">
      <w:pPr>
        <w:pStyle w:val="ZUSTzmustartykuempunktem"/>
      </w:pPr>
      <w:r w:rsidRPr="00E35BC4">
        <w:t>4.</w:t>
      </w:r>
      <w:r w:rsidR="0004071B" w:rsidRPr="00E35BC4">
        <w:t xml:space="preserve"> W </w:t>
      </w:r>
      <w:r w:rsidR="00EB542E" w:rsidRPr="00E35BC4">
        <w:t>przypadkach uzasadnionych koniecznością niezwłocznego działania,</w:t>
      </w:r>
      <w:r w:rsidR="0004071B" w:rsidRPr="00E35BC4">
        <w:t xml:space="preserve"> w </w:t>
      </w:r>
      <w:r w:rsidR="00EB542E" w:rsidRPr="00E35BC4">
        <w:t>szczególności ratowania życia lub zdrowia ludzkiego albo mienia, strażnik może odstąpić od wydania pokwitowania</w:t>
      </w:r>
      <w:r w:rsidR="0004071B" w:rsidRPr="00E35BC4">
        <w:t xml:space="preserve"> i </w:t>
      </w:r>
      <w:r w:rsidR="00EB542E" w:rsidRPr="00E35BC4">
        <w:t>ustnie przekazać właścicielowi lub posiadaczowi informacje,</w:t>
      </w:r>
      <w:r w:rsidR="0004071B" w:rsidRPr="00E35BC4">
        <w:t xml:space="preserve"> o </w:t>
      </w:r>
      <w:r w:rsidR="00EB542E" w:rsidRPr="00E35BC4">
        <w:t>których mowa</w:t>
      </w:r>
      <w:r w:rsidR="00AA5D15" w:rsidRPr="00E35BC4">
        <w:t xml:space="preserve"> w ust. </w:t>
      </w:r>
      <w:r w:rsidR="00EB542E" w:rsidRPr="00E35BC4">
        <w:t>3.</w:t>
      </w:r>
    </w:p>
    <w:p w14:paraId="38597E21" w14:textId="77777777" w:rsidR="00EB542E" w:rsidRPr="00E35BC4" w:rsidRDefault="00EB542E" w:rsidP="00B56115">
      <w:pPr>
        <w:pStyle w:val="ZUSTzmustartykuempunktem"/>
      </w:pPr>
      <w:r w:rsidRPr="00E35BC4">
        <w:t>5. Zwrot rzeczy lub dokumentu odbywa się protokolarnie</w:t>
      </w:r>
      <w:r w:rsidR="0004071B" w:rsidRPr="00E35BC4">
        <w:t xml:space="preserve"> w </w:t>
      </w:r>
      <w:r w:rsidRPr="00E35BC4">
        <w:t>terminie</w:t>
      </w:r>
      <w:r w:rsidR="0004071B" w:rsidRPr="00E35BC4">
        <w:t xml:space="preserve"> i </w:t>
      </w:r>
      <w:r w:rsidRPr="00E35BC4">
        <w:t>miejscu uzgodnionych</w:t>
      </w:r>
      <w:r w:rsidR="0004071B" w:rsidRPr="00E35BC4">
        <w:t xml:space="preserve"> z </w:t>
      </w:r>
      <w:r w:rsidRPr="00E35BC4">
        <w:t>posiadaczem lub właścicielem rzeczy lub dokumentu.</w:t>
      </w:r>
    </w:p>
    <w:p w14:paraId="5C4894AC" w14:textId="77777777" w:rsidR="00EB542E" w:rsidRPr="00E35BC4" w:rsidRDefault="00EB542E" w:rsidP="00B56115">
      <w:pPr>
        <w:pStyle w:val="ZUSTzmustartykuempunktem"/>
        <w:keepNext/>
      </w:pPr>
      <w:r w:rsidRPr="00E35BC4">
        <w:lastRenderedPageBreak/>
        <w:t>6. Protokół zwrotu rzeczy lub dokumentu zawiera:</w:t>
      </w:r>
    </w:p>
    <w:p w14:paraId="677C7EC5" w14:textId="33028E32" w:rsidR="00EB542E" w:rsidRPr="00E35BC4" w:rsidRDefault="00B56115" w:rsidP="00B56115">
      <w:pPr>
        <w:pStyle w:val="ZPKTzmpktartykuempunktem"/>
      </w:pPr>
      <w:r>
        <w:t>1)</w:t>
      </w:r>
      <w:r>
        <w:tab/>
      </w:r>
      <w:r w:rsidR="00EB542E" w:rsidRPr="00E35BC4">
        <w:t>imię</w:t>
      </w:r>
      <w:r w:rsidR="0004071B" w:rsidRPr="00E35BC4">
        <w:t xml:space="preserve"> i </w:t>
      </w:r>
      <w:r w:rsidR="00EB542E" w:rsidRPr="00E35BC4">
        <w:t>nazwisko strażnika dokonującego zwrotu oraz nazwę jednostki straży,</w:t>
      </w:r>
      <w:r w:rsidR="0004071B" w:rsidRPr="00E35BC4">
        <w:t xml:space="preserve"> w </w:t>
      </w:r>
      <w:r w:rsidR="00EB542E" w:rsidRPr="00E35BC4">
        <w:t>której jest zatrudniony;</w:t>
      </w:r>
    </w:p>
    <w:p w14:paraId="2E18482C" w14:textId="508B0268" w:rsidR="00EB542E" w:rsidRPr="00E35BC4" w:rsidRDefault="00B56115" w:rsidP="00B56115">
      <w:pPr>
        <w:pStyle w:val="ZPKTzmpktartykuempunktem"/>
      </w:pPr>
      <w:r>
        <w:t>2)</w:t>
      </w:r>
      <w:r>
        <w:tab/>
      </w:r>
      <w:r w:rsidR="00EB542E" w:rsidRPr="00E35BC4">
        <w:t>miejsce, datę</w:t>
      </w:r>
      <w:r w:rsidR="0004071B" w:rsidRPr="00E35BC4">
        <w:t xml:space="preserve"> i </w:t>
      </w:r>
      <w:r w:rsidR="00EB542E" w:rsidRPr="00E35BC4">
        <w:t>godzinę zwrotu rzeczy lub dokumentu;</w:t>
      </w:r>
    </w:p>
    <w:p w14:paraId="74959C71" w14:textId="3D554F64" w:rsidR="00EB542E" w:rsidRPr="00E35BC4" w:rsidRDefault="00B56115" w:rsidP="00B56115">
      <w:pPr>
        <w:pStyle w:val="ZPKTzmpktartykuempunktem"/>
      </w:pPr>
      <w:r>
        <w:t>3)</w:t>
      </w:r>
      <w:r>
        <w:tab/>
      </w:r>
      <w:r w:rsidR="00EB542E" w:rsidRPr="00E35BC4">
        <w:t>imię</w:t>
      </w:r>
      <w:r w:rsidR="0004071B" w:rsidRPr="00E35BC4">
        <w:t xml:space="preserve"> i </w:t>
      </w:r>
      <w:r w:rsidR="00EB542E" w:rsidRPr="00E35BC4">
        <w:t>nazwisko lub nazwę oraz adres właściciela albo osoby upoważnionej do odbioru rzeczy lub dokumentu;</w:t>
      </w:r>
    </w:p>
    <w:p w14:paraId="2A9FA0CD" w14:textId="63AD291A" w:rsidR="00EB542E" w:rsidRPr="00E35BC4" w:rsidRDefault="00B56115" w:rsidP="00B56115">
      <w:pPr>
        <w:pStyle w:val="ZPKTzmpktartykuempunktem"/>
      </w:pPr>
      <w:r>
        <w:t>4)</w:t>
      </w:r>
      <w:r>
        <w:tab/>
      </w:r>
      <w:r w:rsidR="00EB542E" w:rsidRPr="00E35BC4">
        <w:t>określenie rzeczy lub dokumentu oraz opis ich stanu po użyciu przez strażnika, ze wskazaniem ewentualnych uszkodzeń powstałych</w:t>
      </w:r>
      <w:r w:rsidR="0004071B" w:rsidRPr="00E35BC4">
        <w:t xml:space="preserve"> w </w:t>
      </w:r>
      <w:r w:rsidR="00EB542E" w:rsidRPr="00E35BC4">
        <w:t>trakcie użycia,</w:t>
      </w:r>
      <w:r w:rsidR="0004071B" w:rsidRPr="00E35BC4">
        <w:t xml:space="preserve"> a w </w:t>
      </w:r>
      <w:r w:rsidR="00EB542E" w:rsidRPr="00E35BC4">
        <w:t xml:space="preserve">odniesieniu do pojazdu </w:t>
      </w:r>
      <w:r w:rsidR="00CF6EE1" w:rsidRPr="00E35BC4">
        <w:t>–</w:t>
      </w:r>
      <w:r w:rsidR="005D1EF9" w:rsidRPr="00E35BC4">
        <w:t xml:space="preserve"> </w:t>
      </w:r>
      <w:r w:rsidR="00EB542E" w:rsidRPr="00E35BC4">
        <w:t>także markę, numer rejestracyjny, ilość paliwa oraz przebieg według wskazań licznika zainstalowanego</w:t>
      </w:r>
      <w:r w:rsidR="0004071B" w:rsidRPr="00E35BC4">
        <w:t xml:space="preserve"> w </w:t>
      </w:r>
      <w:r w:rsidR="00EB542E" w:rsidRPr="00E35BC4">
        <w:t>pojeździe;</w:t>
      </w:r>
    </w:p>
    <w:p w14:paraId="48E894CA" w14:textId="6F5B024D" w:rsidR="00EB542E" w:rsidRPr="00E35BC4" w:rsidRDefault="00B56115" w:rsidP="00B56115">
      <w:pPr>
        <w:pStyle w:val="ZPKTzmpktartykuempunktem"/>
      </w:pPr>
      <w:r>
        <w:t>5)</w:t>
      </w:r>
      <w:r>
        <w:tab/>
      </w:r>
      <w:r w:rsidR="00EB542E" w:rsidRPr="00E35BC4">
        <w:t>oświadczenie osoby,</w:t>
      </w:r>
      <w:r w:rsidR="0004071B" w:rsidRPr="00E35BC4">
        <w:t xml:space="preserve"> o </w:t>
      </w:r>
      <w:r w:rsidR="00EB542E" w:rsidRPr="00E35BC4">
        <w:t>której mowa</w:t>
      </w:r>
      <w:r w:rsidR="00AA5D15" w:rsidRPr="00E35BC4">
        <w:t xml:space="preserve"> w pkt </w:t>
      </w:r>
      <w:r w:rsidR="00EB542E" w:rsidRPr="00E35BC4">
        <w:t>3,</w:t>
      </w:r>
      <w:r w:rsidR="0004071B" w:rsidRPr="00E35BC4">
        <w:t xml:space="preserve"> o </w:t>
      </w:r>
      <w:r w:rsidR="00EB542E" w:rsidRPr="00E35BC4">
        <w:t>stanie odbieranej rzeczy lub dokumentu;</w:t>
      </w:r>
    </w:p>
    <w:p w14:paraId="1DA0EBB1" w14:textId="05D13737" w:rsidR="00EB542E" w:rsidRPr="00E35BC4" w:rsidRDefault="00B56115" w:rsidP="00B56115">
      <w:pPr>
        <w:pStyle w:val="ZPKTzmpktartykuempunktem"/>
      </w:pPr>
      <w:r>
        <w:t>6)</w:t>
      </w:r>
      <w:r>
        <w:tab/>
      </w:r>
      <w:r w:rsidR="00EB542E" w:rsidRPr="00E35BC4">
        <w:t>podpisy strażnika dokonującego zwrotu rzeczy lub dokumentu oraz podpis osoby,</w:t>
      </w:r>
      <w:r w:rsidR="0004071B" w:rsidRPr="00E35BC4">
        <w:t xml:space="preserve"> o </w:t>
      </w:r>
      <w:r w:rsidR="00EB542E" w:rsidRPr="00E35BC4">
        <w:t>której mowa</w:t>
      </w:r>
      <w:r w:rsidR="00AA5D15" w:rsidRPr="00E35BC4">
        <w:t xml:space="preserve"> w pkt </w:t>
      </w:r>
      <w:r w:rsidR="00EB542E" w:rsidRPr="00E35BC4">
        <w:t>3.</w:t>
      </w:r>
    </w:p>
    <w:p w14:paraId="417EA4C4" w14:textId="77777777" w:rsidR="00EB542E" w:rsidRPr="00E35BC4" w:rsidRDefault="00EB542E" w:rsidP="00B56115">
      <w:pPr>
        <w:pStyle w:val="ZUSTzmustartykuempunktem"/>
      </w:pPr>
      <w:r w:rsidRPr="00E35BC4">
        <w:t>7.</w:t>
      </w:r>
      <w:r w:rsidR="0004071B" w:rsidRPr="00E35BC4">
        <w:t xml:space="preserve"> W </w:t>
      </w:r>
      <w:r w:rsidRPr="00E35BC4">
        <w:t>przypadku wykonania czynności służbowych przed upływem terminu wskazanego</w:t>
      </w:r>
      <w:r w:rsidR="0004071B" w:rsidRPr="00E35BC4">
        <w:t xml:space="preserve"> w </w:t>
      </w:r>
      <w:r w:rsidRPr="00E35BC4">
        <w:t>pokwitowaniu albo ustania potrzeby korzystania</w:t>
      </w:r>
      <w:r w:rsidR="0004071B" w:rsidRPr="00E35BC4">
        <w:t xml:space="preserve"> z </w:t>
      </w:r>
      <w:r w:rsidRPr="00E35BC4">
        <w:t>rzeczy lub dokumentu zwraca się je niezwłocznie właścicielowi lub osobie upoważnionej do  odbioru rzeczy lub dokumentu.</w:t>
      </w:r>
    </w:p>
    <w:p w14:paraId="3283C746" w14:textId="46A49156" w:rsidR="00EB542E" w:rsidRPr="00E35BC4" w:rsidRDefault="00EB542E" w:rsidP="00B56115">
      <w:pPr>
        <w:pStyle w:val="ZUSTzmustartykuempunktem"/>
      </w:pPr>
      <w:r w:rsidRPr="00E35BC4">
        <w:t>8.</w:t>
      </w:r>
      <w:r w:rsidR="0004071B" w:rsidRPr="00E35BC4">
        <w:t xml:space="preserve"> W </w:t>
      </w:r>
      <w:r w:rsidRPr="00E35BC4">
        <w:t>razie zgłoszenia przez osobę,</w:t>
      </w:r>
      <w:r w:rsidR="0004071B" w:rsidRPr="00E35BC4">
        <w:t xml:space="preserve"> o </w:t>
      </w:r>
      <w:r w:rsidRPr="00E35BC4">
        <w:t>której mowa</w:t>
      </w:r>
      <w:r w:rsidR="00AA5D15" w:rsidRPr="00E35BC4">
        <w:t xml:space="preserve"> w ust. 6 pkt </w:t>
      </w:r>
      <w:r w:rsidRPr="00E35BC4">
        <w:t>3, zastrzeżeń co do zawartych</w:t>
      </w:r>
      <w:r w:rsidR="0004071B" w:rsidRPr="00E35BC4">
        <w:t xml:space="preserve"> w </w:t>
      </w:r>
      <w:r w:rsidRPr="00E35BC4">
        <w:t>protokole danych dotyczących stopnia uszkodzenia lub zużycia rzeczy lub dokumentu jednostka straży, która dokonuje zwrotu może powołać</w:t>
      </w:r>
      <w:r w:rsidR="009E518E" w:rsidRPr="00E35BC4">
        <w:t xml:space="preserve"> </w:t>
      </w:r>
      <w:r w:rsidRPr="00E35BC4">
        <w:t>rzeczoznawcę</w:t>
      </w:r>
      <w:r w:rsidR="0004071B" w:rsidRPr="00E35BC4">
        <w:t xml:space="preserve"> w </w:t>
      </w:r>
      <w:r w:rsidRPr="00E35BC4">
        <w:t>celu ich rozpatrzenia. Ustosunkowanie się do zastrzeżeń następuje nie później niż 3</w:t>
      </w:r>
      <w:r w:rsidR="0004071B" w:rsidRPr="00E35BC4">
        <w:t>0 </w:t>
      </w:r>
      <w:r w:rsidRPr="00E35BC4">
        <w:t>dni od daty ich zgłoszenia.</w:t>
      </w:r>
      <w:r w:rsidR="00380FCC" w:rsidRPr="00E35BC4">
        <w:t>”;</w:t>
      </w:r>
    </w:p>
    <w:p w14:paraId="04809AA1" w14:textId="265E3755" w:rsidR="002B2C28" w:rsidRPr="00E35BC4" w:rsidRDefault="002B2C28" w:rsidP="002B2C28">
      <w:pPr>
        <w:pStyle w:val="PKTpunkt"/>
      </w:pPr>
      <w:r w:rsidRPr="00E35BC4">
        <w:t>12)</w:t>
      </w:r>
      <w:r w:rsidR="00B56115">
        <w:tab/>
      </w:r>
      <w:r w:rsidR="00AA5D15" w:rsidRPr="00E35BC4">
        <w:t>w art. </w:t>
      </w:r>
      <w:r w:rsidRPr="00E35BC4">
        <w:t>1</w:t>
      </w:r>
      <w:r w:rsidR="00AA5D15" w:rsidRPr="00E35BC4">
        <w:t>4 w ust. </w:t>
      </w:r>
      <w:r w:rsidR="0004071B" w:rsidRPr="00E35BC4">
        <w:t>1 </w:t>
      </w:r>
      <w:r w:rsidRPr="00E35BC4">
        <w:t>wyrazy „pkt 7, 9,</w:t>
      </w:r>
      <w:r w:rsidR="00380FCC" w:rsidRPr="00E35BC4">
        <w:t>”</w:t>
      </w:r>
      <w:r w:rsidRPr="00E35BC4">
        <w:t xml:space="preserve"> zastępuje</w:t>
      </w:r>
      <w:r w:rsidR="00380FCC" w:rsidRPr="00E35BC4">
        <w:t xml:space="preserve"> się wyrazami „pkt 6, 7, 9, 10,”</w:t>
      </w:r>
      <w:r w:rsidRPr="00E35BC4">
        <w:t>;</w:t>
      </w:r>
    </w:p>
    <w:p w14:paraId="54B8CFEE" w14:textId="04816D7E" w:rsidR="002B2C28" w:rsidRPr="00E35BC4" w:rsidRDefault="002B2C28" w:rsidP="002B2C28">
      <w:pPr>
        <w:pStyle w:val="PKTpunkt"/>
      </w:pPr>
      <w:r w:rsidRPr="00E35BC4">
        <w:t>13)</w:t>
      </w:r>
      <w:r w:rsidR="00B56115">
        <w:tab/>
      </w:r>
      <w:r w:rsidR="00AA5D15" w:rsidRPr="00E35BC4">
        <w:t>w art. </w:t>
      </w:r>
      <w:r w:rsidRPr="00E35BC4">
        <w:t>1</w:t>
      </w:r>
      <w:r w:rsidR="0004071B" w:rsidRPr="00E35BC4">
        <w:t>7 </w:t>
      </w:r>
      <w:r w:rsidRPr="00E35BC4">
        <w:t>po wyrazach „art. 11</w:t>
      </w:r>
      <w:r w:rsidR="00380FCC" w:rsidRPr="00E35BC4">
        <w:t>”</w:t>
      </w:r>
      <w:r w:rsidRPr="00E35BC4">
        <w:t xml:space="preserve"> dodaje się wyrazy „ust. 1</w:t>
      </w:r>
      <w:r w:rsidR="00380FCC" w:rsidRPr="00E35BC4">
        <w:t>”</w:t>
      </w:r>
      <w:r w:rsidRPr="00E35BC4">
        <w:t>;</w:t>
      </w:r>
    </w:p>
    <w:p w14:paraId="510DB534" w14:textId="7692A263" w:rsidR="002B2C28" w:rsidRPr="00E35BC4" w:rsidRDefault="00B56115" w:rsidP="00E35BC4">
      <w:pPr>
        <w:pStyle w:val="PKTpunkt"/>
        <w:keepNext/>
      </w:pPr>
      <w:r>
        <w:t>14)</w:t>
      </w:r>
      <w:r>
        <w:tab/>
      </w:r>
      <w:r w:rsidR="002B2C28" w:rsidRPr="00E35BC4">
        <w:t>po</w:t>
      </w:r>
      <w:r w:rsidR="00AA5D15" w:rsidRPr="00E35BC4">
        <w:t xml:space="preserve"> art. </w:t>
      </w:r>
      <w:r w:rsidR="002B2C28" w:rsidRPr="00E35BC4">
        <w:t>2</w:t>
      </w:r>
      <w:r w:rsidR="0004071B" w:rsidRPr="00E35BC4">
        <w:t>0 </w:t>
      </w:r>
      <w:r w:rsidR="002B2C28" w:rsidRPr="00E35BC4">
        <w:t>dodaje się</w:t>
      </w:r>
      <w:r w:rsidR="00AA5D15" w:rsidRPr="00E35BC4">
        <w:t xml:space="preserve"> art. </w:t>
      </w:r>
      <w:r w:rsidR="002B2C28" w:rsidRPr="00E35BC4">
        <w:t>20a</w:t>
      </w:r>
      <w:r w:rsidR="0004071B" w:rsidRPr="00E35BC4">
        <w:t xml:space="preserve"> w </w:t>
      </w:r>
      <w:r w:rsidR="002B2C28" w:rsidRPr="00E35BC4">
        <w:t>brzmieniu:</w:t>
      </w:r>
    </w:p>
    <w:p w14:paraId="15ED5A45" w14:textId="66CD527F" w:rsidR="002B2C28" w:rsidRPr="00E35BC4" w:rsidRDefault="002B2C28" w:rsidP="00B56115">
      <w:pPr>
        <w:pStyle w:val="ZARTzmartartykuempunktem"/>
      </w:pPr>
      <w:r w:rsidRPr="00E35BC4">
        <w:t>„</w:t>
      </w:r>
      <w:r w:rsidR="00B56115">
        <w:t xml:space="preserve">Art. </w:t>
      </w:r>
      <w:r w:rsidRPr="00E35BC4">
        <w:t>20a. Na niewniesienie wniosku</w:t>
      </w:r>
      <w:r w:rsidR="0004071B" w:rsidRPr="00E35BC4">
        <w:t xml:space="preserve"> o </w:t>
      </w:r>
      <w:r w:rsidRPr="00E35BC4">
        <w:t>ukaranie</w:t>
      </w:r>
      <w:r w:rsidR="0004071B" w:rsidRPr="00E35BC4">
        <w:t xml:space="preserve"> w </w:t>
      </w:r>
      <w:r w:rsidRPr="00E35BC4">
        <w:t>przypadku,</w:t>
      </w:r>
      <w:r w:rsidR="0004071B" w:rsidRPr="00E35BC4">
        <w:t xml:space="preserve"> o </w:t>
      </w:r>
      <w:r w:rsidRPr="00E35BC4">
        <w:t>którym mowa</w:t>
      </w:r>
      <w:r w:rsidR="00AA5D15" w:rsidRPr="00E35BC4">
        <w:t xml:space="preserve"> w art. </w:t>
      </w:r>
      <w:r w:rsidRPr="00E35BC4">
        <w:t>56a ustawy</w:t>
      </w:r>
      <w:r w:rsidR="0004071B" w:rsidRPr="00E35BC4">
        <w:t xml:space="preserve"> z </w:t>
      </w:r>
      <w:r w:rsidRPr="00E35BC4">
        <w:t>dnia 2</w:t>
      </w:r>
      <w:r w:rsidR="0004071B" w:rsidRPr="00E35BC4">
        <w:t>4 </w:t>
      </w:r>
      <w:r w:rsidRPr="00E35BC4">
        <w:t>sierpnia 200</w:t>
      </w:r>
      <w:r w:rsidR="0004071B" w:rsidRPr="00E35BC4">
        <w:t>1 </w:t>
      </w:r>
      <w:r w:rsidRPr="00E35BC4">
        <w:t xml:space="preserve">r. </w:t>
      </w:r>
      <w:r w:rsidR="005F6B57" w:rsidRPr="00E35BC4">
        <w:t xml:space="preserve">– </w:t>
      </w:r>
      <w:r w:rsidRPr="00E35BC4">
        <w:t>Kodeks postępowania</w:t>
      </w:r>
      <w:r w:rsidR="0004071B" w:rsidRPr="00E35BC4">
        <w:t xml:space="preserve"> w </w:t>
      </w:r>
      <w:r w:rsidRPr="00E35BC4">
        <w:t>sprawach</w:t>
      </w:r>
      <w:r w:rsidR="0004071B" w:rsidRPr="00E35BC4">
        <w:t xml:space="preserve"> o </w:t>
      </w:r>
      <w:r w:rsidRPr="00E35BC4">
        <w:t>wykroczenia (</w:t>
      </w:r>
      <w:r w:rsidR="00AA5D15" w:rsidRPr="00E35BC4">
        <w:t>Dz. U.</w:t>
      </w:r>
      <w:r w:rsidR="0004071B" w:rsidRPr="00E35BC4">
        <w:t xml:space="preserve"> z </w:t>
      </w:r>
      <w:r w:rsidR="006F3757" w:rsidRPr="00E35BC4">
        <w:t>202</w:t>
      </w:r>
      <w:r w:rsidR="00395F98">
        <w:t>6</w:t>
      </w:r>
      <w:r w:rsidR="0004071B" w:rsidRPr="00E35BC4">
        <w:t> </w:t>
      </w:r>
      <w:r w:rsidR="006F3757" w:rsidRPr="00E35BC4">
        <w:t>r.</w:t>
      </w:r>
      <w:r w:rsidR="00AA5D15" w:rsidRPr="00E35BC4">
        <w:t xml:space="preserve"> poz. </w:t>
      </w:r>
      <w:r w:rsidR="00395F98">
        <w:t>1336</w:t>
      </w:r>
      <w:r w:rsidR="005D1EF9" w:rsidRPr="00E35BC4">
        <w:t>),</w:t>
      </w:r>
      <w:r w:rsidRPr="00E35BC4">
        <w:t xml:space="preserve"> przysługuje zażalenie do wojewody.”;</w:t>
      </w:r>
    </w:p>
    <w:p w14:paraId="4DACBC64" w14:textId="33BA0ABA" w:rsidR="002B2C28" w:rsidRPr="00E35BC4" w:rsidRDefault="002B2C28" w:rsidP="00CA57C0">
      <w:pPr>
        <w:pStyle w:val="PKTpunkt"/>
        <w:keepNext/>
      </w:pPr>
      <w:r w:rsidRPr="00E35BC4">
        <w:t>15)</w:t>
      </w:r>
      <w:r w:rsidR="00CA57C0">
        <w:tab/>
        <w:t xml:space="preserve">w </w:t>
      </w:r>
      <w:r w:rsidR="00AA5D15" w:rsidRPr="00E35BC4">
        <w:t>art. </w:t>
      </w:r>
      <w:r w:rsidRPr="00E35BC4">
        <w:t>2</w:t>
      </w:r>
      <w:r w:rsidR="00AA5D15" w:rsidRPr="00E35BC4">
        <w:t>1 ust. </w:t>
      </w:r>
      <w:r w:rsidR="0004071B" w:rsidRPr="00E35BC4">
        <w:t>2 </w:t>
      </w:r>
      <w:r w:rsidRPr="00E35BC4">
        <w:t xml:space="preserve">otrzymuje brzmienie: </w:t>
      </w:r>
    </w:p>
    <w:p w14:paraId="76C4326C" w14:textId="77777777" w:rsidR="002B2C28" w:rsidRPr="00E35BC4" w:rsidRDefault="002B2C28" w:rsidP="00CA57C0">
      <w:pPr>
        <w:pStyle w:val="ZUSTzmustartykuempunktem"/>
      </w:pPr>
      <w:r w:rsidRPr="00E35BC4">
        <w:t>„2. Rada Ministrów określi,</w:t>
      </w:r>
      <w:r w:rsidR="0004071B" w:rsidRPr="00E35BC4">
        <w:t xml:space="preserve"> w </w:t>
      </w:r>
      <w:r w:rsidRPr="00E35BC4">
        <w:t>drodze rozporządzenia, wzór umundurowania, dystynkcji</w:t>
      </w:r>
      <w:r w:rsidR="0004071B" w:rsidRPr="00E35BC4">
        <w:t xml:space="preserve"> i </w:t>
      </w:r>
      <w:r w:rsidRPr="00E35BC4">
        <w:t>znaków identyfikacyjnych, sposób ich noszenia</w:t>
      </w:r>
      <w:r w:rsidR="00B465E8" w:rsidRPr="00E35BC4">
        <w:t xml:space="preserve"> oraz normy umundurowania</w:t>
      </w:r>
      <w:r w:rsidRPr="00E35BC4">
        <w:t>, mając na względzie zapewnienie właściwej identyfikacji strażnika.</w:t>
      </w:r>
      <w:r w:rsidR="00380FCC" w:rsidRPr="00E35BC4">
        <w:t>”</w:t>
      </w:r>
      <w:r w:rsidRPr="00E35BC4">
        <w:t>;</w:t>
      </w:r>
    </w:p>
    <w:p w14:paraId="5FCF613A" w14:textId="0F19525F" w:rsidR="002B2C28" w:rsidRPr="00E35BC4" w:rsidRDefault="00CA57C0" w:rsidP="00CA57C0">
      <w:pPr>
        <w:pStyle w:val="PKTpunkt"/>
        <w:keepNext/>
      </w:pPr>
      <w:r>
        <w:lastRenderedPageBreak/>
        <w:t>16)</w:t>
      </w:r>
      <w:r>
        <w:tab/>
        <w:t xml:space="preserve"> </w:t>
      </w:r>
      <w:r w:rsidR="002B2C28" w:rsidRPr="00E35BC4">
        <w:t>po</w:t>
      </w:r>
      <w:r w:rsidR="00AA5D15" w:rsidRPr="00E35BC4">
        <w:t xml:space="preserve"> art. </w:t>
      </w:r>
      <w:r w:rsidR="002B2C28" w:rsidRPr="00E35BC4">
        <w:t>2</w:t>
      </w:r>
      <w:r w:rsidR="0004071B" w:rsidRPr="00E35BC4">
        <w:t>1 </w:t>
      </w:r>
      <w:r w:rsidR="002B2C28" w:rsidRPr="00E35BC4">
        <w:t>dodaje się</w:t>
      </w:r>
      <w:r w:rsidR="00AA5D15" w:rsidRPr="00E35BC4">
        <w:t xml:space="preserve"> art. </w:t>
      </w:r>
      <w:r w:rsidR="002B2C28" w:rsidRPr="00E35BC4">
        <w:t>21a</w:t>
      </w:r>
      <w:r w:rsidR="0004071B" w:rsidRPr="00E35BC4">
        <w:t xml:space="preserve"> w </w:t>
      </w:r>
      <w:r w:rsidR="002B2C28" w:rsidRPr="00E35BC4">
        <w:t>brzmieniu:</w:t>
      </w:r>
    </w:p>
    <w:p w14:paraId="31D1E1FC" w14:textId="58DBA15B" w:rsidR="002B2C28" w:rsidRPr="00E35BC4" w:rsidRDefault="00CF6EE1" w:rsidP="00CA57C0">
      <w:pPr>
        <w:pStyle w:val="ZUSTzmustartykuempunktem"/>
      </w:pPr>
      <w:r w:rsidRPr="00E35BC4">
        <w:t>„Art. 21a.</w:t>
      </w:r>
      <w:r w:rsidR="00CA57C0">
        <w:t xml:space="preserve"> </w:t>
      </w:r>
      <w:r w:rsidR="002B2C28" w:rsidRPr="00E35BC4">
        <w:t>1. Strażnikowi wydaje się, bezpośrednio po zatrudnieniu</w:t>
      </w:r>
      <w:r w:rsidR="0004071B" w:rsidRPr="00E35BC4">
        <w:t xml:space="preserve"> w </w:t>
      </w:r>
      <w:r w:rsidR="002B2C28" w:rsidRPr="00E35BC4">
        <w:t>straży, legitymację służbową, znak identyfikacyjny oraz emblemat gminy.</w:t>
      </w:r>
    </w:p>
    <w:p w14:paraId="5BD75A4F" w14:textId="77777777" w:rsidR="002B2C28" w:rsidRPr="00E35BC4" w:rsidRDefault="002B2C28" w:rsidP="00CA57C0">
      <w:pPr>
        <w:pStyle w:val="ZUSTzmustartykuempunktem"/>
        <w:keepNext/>
      </w:pPr>
      <w:r w:rsidRPr="00E35BC4">
        <w:t>2. Legitymacja służbowa zawiera:</w:t>
      </w:r>
    </w:p>
    <w:p w14:paraId="6FB079C3" w14:textId="103CA127" w:rsidR="002B2C28" w:rsidRPr="00E35BC4" w:rsidRDefault="00CA57C0" w:rsidP="00CA57C0">
      <w:pPr>
        <w:pStyle w:val="ZPKTzmpktartykuempunktem"/>
      </w:pPr>
      <w:r>
        <w:t>1)</w:t>
      </w:r>
      <w:r>
        <w:tab/>
      </w:r>
      <w:r w:rsidR="002B2C28" w:rsidRPr="00E35BC4">
        <w:t>wizerunek twarzy strażnika;</w:t>
      </w:r>
    </w:p>
    <w:p w14:paraId="603C31B6" w14:textId="3B774604" w:rsidR="002B2C28" w:rsidRPr="00E35BC4" w:rsidRDefault="00CA57C0" w:rsidP="00CA57C0">
      <w:pPr>
        <w:pStyle w:val="ZPKTzmpktartykuempunktem"/>
      </w:pPr>
      <w:r>
        <w:t>2)</w:t>
      </w:r>
      <w:r>
        <w:tab/>
      </w:r>
      <w:r w:rsidR="002B2C28" w:rsidRPr="00E35BC4">
        <w:t>imię</w:t>
      </w:r>
      <w:r w:rsidR="0004071B" w:rsidRPr="00E35BC4">
        <w:t xml:space="preserve"> i </w:t>
      </w:r>
      <w:r w:rsidR="002B2C28" w:rsidRPr="00E35BC4">
        <w:t>nazwisko, stanowisko</w:t>
      </w:r>
      <w:r w:rsidR="0004071B" w:rsidRPr="00E35BC4">
        <w:t xml:space="preserve"> i </w:t>
      </w:r>
      <w:r w:rsidR="002B2C28" w:rsidRPr="00E35BC4">
        <w:t>numer znaku identyfikacyjnego;</w:t>
      </w:r>
    </w:p>
    <w:p w14:paraId="004C0756" w14:textId="37FFB60A" w:rsidR="002B2C28" w:rsidRPr="00E35BC4" w:rsidRDefault="00CA57C0" w:rsidP="00CA57C0">
      <w:pPr>
        <w:pStyle w:val="ZPKTzmpktartykuempunktem"/>
      </w:pPr>
      <w:r>
        <w:t>3)</w:t>
      </w:r>
      <w:r>
        <w:tab/>
      </w:r>
      <w:r w:rsidR="002B2C28" w:rsidRPr="00E35BC4">
        <w:t>numer legitymacji służbowej oraz datę jej ważności;</w:t>
      </w:r>
    </w:p>
    <w:p w14:paraId="7FC21726" w14:textId="2940FAAF" w:rsidR="002B2C28" w:rsidRPr="00E35BC4" w:rsidRDefault="00CA57C0" w:rsidP="00CA57C0">
      <w:pPr>
        <w:pStyle w:val="ZPKTzmpktartykuempunktem"/>
      </w:pPr>
      <w:r>
        <w:t>4)</w:t>
      </w:r>
      <w:r>
        <w:tab/>
      </w:r>
      <w:r w:rsidR="002B2C28" w:rsidRPr="00E35BC4">
        <w:t>nazwę straży,</w:t>
      </w:r>
      <w:r w:rsidR="0004071B" w:rsidRPr="00E35BC4">
        <w:t xml:space="preserve"> w </w:t>
      </w:r>
      <w:r w:rsidR="002B2C28" w:rsidRPr="00E35BC4">
        <w:t>której strażnik jest zatrudniony;</w:t>
      </w:r>
    </w:p>
    <w:p w14:paraId="53FF13C0" w14:textId="012191C4" w:rsidR="00771560" w:rsidRPr="00E35BC4" w:rsidRDefault="00CA57C0" w:rsidP="00CA57C0">
      <w:pPr>
        <w:pStyle w:val="ZPKTzmpktartykuempunktem"/>
      </w:pPr>
      <w:r>
        <w:t>5)</w:t>
      </w:r>
      <w:r>
        <w:tab/>
      </w:r>
      <w:r w:rsidR="00771560" w:rsidRPr="00E35BC4">
        <w:t xml:space="preserve">nazwę organu, który </w:t>
      </w:r>
      <w:r w:rsidR="00917516" w:rsidRPr="00E35BC4">
        <w:t>wydał legitymację.</w:t>
      </w:r>
    </w:p>
    <w:p w14:paraId="7BA59A38" w14:textId="77777777" w:rsidR="002B2C28" w:rsidRPr="00E35BC4" w:rsidRDefault="002B2C28" w:rsidP="00CA57C0">
      <w:pPr>
        <w:pStyle w:val="ZUSTzmustartykuempunktem"/>
      </w:pPr>
      <w:r w:rsidRPr="00E35BC4">
        <w:t>3. Strażnik jest obowiązany dbać</w:t>
      </w:r>
      <w:r w:rsidR="0004071B" w:rsidRPr="00E35BC4">
        <w:t xml:space="preserve"> o </w:t>
      </w:r>
      <w:r w:rsidRPr="00E35BC4">
        <w:t>należyty stan legitymacji służbowej,</w:t>
      </w:r>
      <w:r w:rsidR="0004071B" w:rsidRPr="00E35BC4">
        <w:t xml:space="preserve"> a w </w:t>
      </w:r>
      <w:r w:rsidRPr="00E35BC4">
        <w:t>szczególności chronić ją przed utratą lub zniszczeniem.</w:t>
      </w:r>
    </w:p>
    <w:p w14:paraId="1B1A3EA6" w14:textId="77777777" w:rsidR="002B2C28" w:rsidRPr="00E35BC4" w:rsidRDefault="002B2C28" w:rsidP="00CA57C0">
      <w:pPr>
        <w:pStyle w:val="ZUSTzmustartykuempunktem"/>
        <w:keepNext/>
      </w:pPr>
      <w:r w:rsidRPr="00E35BC4">
        <w:t>4. Legitymacja służbowa podlega:</w:t>
      </w:r>
    </w:p>
    <w:p w14:paraId="58E213C9" w14:textId="6F8115E5" w:rsidR="002B2C28" w:rsidRPr="00E35BC4" w:rsidRDefault="00CA57C0" w:rsidP="00CA57C0">
      <w:pPr>
        <w:pStyle w:val="ZPKTzmpktartykuempunktem"/>
        <w:keepNext/>
      </w:pPr>
      <w:r>
        <w:t>1)</w:t>
      </w:r>
      <w:r>
        <w:tab/>
      </w:r>
      <w:r w:rsidR="002B2C28" w:rsidRPr="00E35BC4">
        <w:t>zdeponowaniu</w:t>
      </w:r>
      <w:r w:rsidR="0004071B" w:rsidRPr="00E35BC4">
        <w:t xml:space="preserve"> w </w:t>
      </w:r>
      <w:r w:rsidR="002B2C28" w:rsidRPr="00E35BC4">
        <w:t>przypadku:</w:t>
      </w:r>
    </w:p>
    <w:p w14:paraId="741DE9AC" w14:textId="1B60BDE3" w:rsidR="002B2C28" w:rsidRPr="00E35BC4" w:rsidRDefault="00CF6EE1" w:rsidP="00CA57C0">
      <w:pPr>
        <w:pStyle w:val="ZLITwPKTzmlitwpktartykuempunktem"/>
      </w:pPr>
      <w:r w:rsidRPr="00E35BC4">
        <w:t>a)</w:t>
      </w:r>
      <w:r w:rsidR="002B2C28" w:rsidRPr="00E35BC4">
        <w:tab/>
        <w:t>udzielenia urlopu bezpłatnego</w:t>
      </w:r>
      <w:r w:rsidR="0004071B" w:rsidRPr="00E35BC4">
        <w:t xml:space="preserve"> w </w:t>
      </w:r>
      <w:r w:rsidR="002B2C28" w:rsidRPr="00E35BC4">
        <w:t>wymiarze powyżej 3</w:t>
      </w:r>
      <w:r w:rsidR="0004071B" w:rsidRPr="00E35BC4">
        <w:t>0 </w:t>
      </w:r>
      <w:r w:rsidR="002B2C28" w:rsidRPr="00E35BC4">
        <w:t>dni kalendarzowych, urlopu macierzyńskiego, urlopu na warunkach urlopu macierzyńskiego, urlopu rodzicielskiego, urlopu ojcowskiego lub urlopu wychowawczego,</w:t>
      </w:r>
    </w:p>
    <w:p w14:paraId="3A9A5BA7" w14:textId="77777777" w:rsidR="002B2C28" w:rsidRPr="00E35BC4" w:rsidRDefault="002B2C28" w:rsidP="00CA57C0">
      <w:pPr>
        <w:pStyle w:val="ZLITwPKTzmlitwpktartykuempunktem"/>
      </w:pPr>
      <w:r w:rsidRPr="00E35BC4">
        <w:t>b)</w:t>
      </w:r>
      <w:r w:rsidRPr="00E35BC4">
        <w:tab/>
        <w:t>zawieszenia</w:t>
      </w:r>
      <w:r w:rsidR="0004071B" w:rsidRPr="00E35BC4">
        <w:t xml:space="preserve"> w </w:t>
      </w:r>
      <w:r w:rsidRPr="00E35BC4">
        <w:t>wykonywaniu czynności pracowniczych;</w:t>
      </w:r>
    </w:p>
    <w:p w14:paraId="4EBAEC5C" w14:textId="7D910EC1" w:rsidR="002B2C28" w:rsidRPr="00E35BC4" w:rsidRDefault="00CA57C0" w:rsidP="00CA57C0">
      <w:pPr>
        <w:pStyle w:val="ZPKTzmpktartykuempunktem"/>
        <w:keepNext/>
      </w:pPr>
      <w:r>
        <w:t>2)</w:t>
      </w:r>
      <w:r>
        <w:tab/>
      </w:r>
      <w:r w:rsidR="002B2C28" w:rsidRPr="00E35BC4">
        <w:t>zwrotowi</w:t>
      </w:r>
      <w:r w:rsidR="0004071B" w:rsidRPr="00E35BC4">
        <w:t xml:space="preserve"> w </w:t>
      </w:r>
      <w:r w:rsidR="002B2C28" w:rsidRPr="00E35BC4">
        <w:t>przypadku:</w:t>
      </w:r>
    </w:p>
    <w:p w14:paraId="740A6554" w14:textId="4C756E86" w:rsidR="002B2C28" w:rsidRPr="00E35BC4" w:rsidRDefault="002B2C28" w:rsidP="00CA57C0">
      <w:pPr>
        <w:pStyle w:val="ZLITwPKTzmlitwpktartykuempunktem"/>
      </w:pPr>
      <w:r w:rsidRPr="00E35BC4">
        <w:t>a)</w:t>
      </w:r>
      <w:r w:rsidR="00CF6EE1" w:rsidRPr="00E35BC4">
        <w:tab/>
      </w:r>
      <w:r w:rsidRPr="00E35BC4">
        <w:t>zakończenia pracy</w:t>
      </w:r>
      <w:r w:rsidR="0004071B" w:rsidRPr="00E35BC4">
        <w:t xml:space="preserve"> w </w:t>
      </w:r>
      <w:r w:rsidRPr="00E35BC4">
        <w:t>charakterze strażnika,</w:t>
      </w:r>
    </w:p>
    <w:p w14:paraId="4DDE3489" w14:textId="27CE7D3B" w:rsidR="002B2C28" w:rsidRPr="00E35BC4" w:rsidRDefault="00CF6EE1" w:rsidP="00CA57C0">
      <w:pPr>
        <w:pStyle w:val="ZLITwPKTzmlitwpktartykuempunktem"/>
      </w:pPr>
      <w:r w:rsidRPr="00E35BC4">
        <w:t>b)</w:t>
      </w:r>
      <w:r w:rsidRPr="00E35BC4">
        <w:tab/>
      </w:r>
      <w:r w:rsidR="002B2C28" w:rsidRPr="00E35BC4">
        <w:t>upływu terminu jej ważności.</w:t>
      </w:r>
    </w:p>
    <w:p w14:paraId="609250B2" w14:textId="6C5FD1B7" w:rsidR="002B2C28" w:rsidRPr="00E35BC4" w:rsidRDefault="002B2C28" w:rsidP="00CA57C0">
      <w:pPr>
        <w:pStyle w:val="ZUSTzmustartykuempunktem"/>
      </w:pPr>
      <w:r w:rsidRPr="00E35BC4">
        <w:t>5.</w:t>
      </w:r>
      <w:r w:rsidR="0004071B" w:rsidRPr="00E35BC4">
        <w:t xml:space="preserve"> W </w:t>
      </w:r>
      <w:r w:rsidRPr="00E35BC4">
        <w:t>razie śmierci lub zaginięcia strażnika zwrotu legitymacji służbowej dokonuje członek jego rodziny lub przełożony.</w:t>
      </w:r>
    </w:p>
    <w:p w14:paraId="682EB034" w14:textId="77777777" w:rsidR="002B2C28" w:rsidRPr="00E35BC4" w:rsidRDefault="002B2C28" w:rsidP="00CA57C0">
      <w:pPr>
        <w:pStyle w:val="ZUSTzmustartykuempunktem"/>
      </w:pPr>
      <w:r w:rsidRPr="00E35BC4">
        <w:t>6. Legitymacja służbowa podlega wymianie</w:t>
      </w:r>
      <w:r w:rsidR="0004071B" w:rsidRPr="00E35BC4">
        <w:t xml:space="preserve"> w </w:t>
      </w:r>
      <w:r w:rsidRPr="00E35BC4">
        <w:t>przypadku zmiany danych</w:t>
      </w:r>
      <w:r w:rsidR="0004071B" w:rsidRPr="00E35BC4">
        <w:t xml:space="preserve"> w </w:t>
      </w:r>
      <w:r w:rsidRPr="00E35BC4">
        <w:t xml:space="preserve">niej zawartych, jej uszkodzenia, zniszczenia lub upływu terminu jej ważności. </w:t>
      </w:r>
    </w:p>
    <w:p w14:paraId="622A982D" w14:textId="25C74DFC" w:rsidR="002B2C28" w:rsidRPr="00E35BC4" w:rsidRDefault="002B2C28" w:rsidP="00CA57C0">
      <w:pPr>
        <w:pStyle w:val="ZUSTzmustartykuempunktem"/>
      </w:pPr>
      <w:r w:rsidRPr="00E35BC4">
        <w:t>7. Rada Ministrów określi,</w:t>
      </w:r>
      <w:r w:rsidR="0004071B" w:rsidRPr="00E35BC4">
        <w:t xml:space="preserve"> w </w:t>
      </w:r>
      <w:r w:rsidRPr="00E35BC4">
        <w:t>drodze rozporządzenia, wzór legitymacji, mając na względzie zapewnienie właściwej identyfikacji strażnika oraz zapewnienie zabezpieczeń dokumentu przed fałszerstwem.</w:t>
      </w:r>
      <w:r w:rsidR="00380FCC" w:rsidRPr="00E35BC4">
        <w:t>”</w:t>
      </w:r>
      <w:r w:rsidRPr="00E35BC4">
        <w:t xml:space="preserve">; </w:t>
      </w:r>
    </w:p>
    <w:p w14:paraId="171CD5A9" w14:textId="3B864D6A" w:rsidR="002B2C28" w:rsidRPr="00E35BC4" w:rsidRDefault="002B2C28" w:rsidP="00CA57C0">
      <w:pPr>
        <w:pStyle w:val="PKTpunkt"/>
        <w:keepNext/>
      </w:pPr>
      <w:r w:rsidRPr="00E35BC4">
        <w:t>17)</w:t>
      </w:r>
      <w:r w:rsidR="00CA57C0">
        <w:tab/>
      </w:r>
      <w:r w:rsidR="00AA5D15" w:rsidRPr="00E35BC4">
        <w:t>w art. </w:t>
      </w:r>
      <w:r w:rsidRPr="00E35BC4">
        <w:t>2</w:t>
      </w:r>
      <w:r w:rsidR="0004071B" w:rsidRPr="00E35BC4">
        <w:t>3 </w:t>
      </w:r>
      <w:r w:rsidRPr="00E35BC4">
        <w:t>dotychczasową treść oznacza się jako</w:t>
      </w:r>
      <w:r w:rsidR="00AA5D15" w:rsidRPr="00E35BC4">
        <w:t xml:space="preserve"> ust. 1 i </w:t>
      </w:r>
      <w:r w:rsidRPr="00E35BC4">
        <w:t>dodaje się</w:t>
      </w:r>
      <w:r w:rsidR="00AA5D15" w:rsidRPr="00E35BC4">
        <w:t xml:space="preserve"> ust. 2 w </w:t>
      </w:r>
      <w:r w:rsidRPr="00E35BC4">
        <w:t>brzmieniu:</w:t>
      </w:r>
    </w:p>
    <w:p w14:paraId="483D69AB" w14:textId="77777777" w:rsidR="002B2C28" w:rsidRPr="00E35BC4" w:rsidRDefault="002B2C28" w:rsidP="00CA57C0">
      <w:pPr>
        <w:pStyle w:val="ZUSTzmustartykuempunktem"/>
        <w:keepNext/>
      </w:pPr>
      <w:r w:rsidRPr="00E35BC4">
        <w:t>„2.</w:t>
      </w:r>
      <w:r w:rsidR="0004071B" w:rsidRPr="00E35BC4">
        <w:t xml:space="preserve"> Z </w:t>
      </w:r>
      <w:r w:rsidRPr="00E35BC4">
        <w:t>ochrony przewidzianej dla funkcjonariuszy publicznych podczas lub</w:t>
      </w:r>
      <w:r w:rsidR="0004071B" w:rsidRPr="00E35BC4">
        <w:t xml:space="preserve"> w </w:t>
      </w:r>
      <w:r w:rsidRPr="00E35BC4">
        <w:t>związku</w:t>
      </w:r>
      <w:r w:rsidR="0004071B" w:rsidRPr="00E35BC4">
        <w:t xml:space="preserve"> z </w:t>
      </w:r>
      <w:r w:rsidRPr="00E35BC4">
        <w:t>pełnieniem obowiązków służbowych korzysta również strażnik, który poza czasem pracy działa na rzecz:</w:t>
      </w:r>
    </w:p>
    <w:p w14:paraId="770BA494" w14:textId="05F9754B" w:rsidR="002B2C28" w:rsidRPr="00E35BC4" w:rsidRDefault="002B2C28" w:rsidP="00CA57C0">
      <w:pPr>
        <w:pStyle w:val="ZPKTzmpktartykuempunktem"/>
      </w:pPr>
      <w:r w:rsidRPr="00E35BC4">
        <w:t>1)</w:t>
      </w:r>
      <w:r w:rsidR="00CF6EE1" w:rsidRPr="00E35BC4">
        <w:tab/>
      </w:r>
      <w:r w:rsidRPr="00E35BC4">
        <w:t>zapobieżenia zagrożeniu dla życia lub zdrowia ludzkiego;</w:t>
      </w:r>
    </w:p>
    <w:p w14:paraId="14B5AB58" w14:textId="2848516A" w:rsidR="002B2C28" w:rsidRPr="00E35BC4" w:rsidRDefault="00CF6EE1" w:rsidP="00CA57C0">
      <w:pPr>
        <w:pStyle w:val="ZPKTzmpktartykuempunktem"/>
      </w:pPr>
      <w:r w:rsidRPr="00E35BC4">
        <w:t>2)</w:t>
      </w:r>
      <w:r w:rsidRPr="00E35BC4">
        <w:tab/>
      </w:r>
      <w:r w:rsidR="002B2C28" w:rsidRPr="00E35BC4">
        <w:t>ochrony spokoju</w:t>
      </w:r>
      <w:r w:rsidR="0004071B" w:rsidRPr="00E35BC4">
        <w:t xml:space="preserve"> i </w:t>
      </w:r>
      <w:r w:rsidR="002B2C28" w:rsidRPr="00E35BC4">
        <w:t>porządku</w:t>
      </w:r>
      <w:r w:rsidR="0004071B" w:rsidRPr="00E35BC4">
        <w:t xml:space="preserve"> w </w:t>
      </w:r>
      <w:r w:rsidR="002B2C28" w:rsidRPr="00E35BC4">
        <w:t>miejscach publicznych;</w:t>
      </w:r>
    </w:p>
    <w:p w14:paraId="41B7E57C" w14:textId="4F76EA56" w:rsidR="002B2C28" w:rsidRPr="00E35BC4" w:rsidRDefault="00CF6EE1" w:rsidP="00CA57C0">
      <w:pPr>
        <w:pStyle w:val="ZPKTzmpktartykuempunktem"/>
      </w:pPr>
      <w:r w:rsidRPr="00E35BC4">
        <w:lastRenderedPageBreak/>
        <w:t>3)</w:t>
      </w:r>
      <w:r w:rsidRPr="00E35BC4">
        <w:tab/>
      </w:r>
      <w:r w:rsidR="002B2C28" w:rsidRPr="00E35BC4">
        <w:t>ujęcia osób stwarzających</w:t>
      </w:r>
      <w:r w:rsidR="0004071B" w:rsidRPr="00E35BC4">
        <w:t xml:space="preserve"> w </w:t>
      </w:r>
      <w:r w:rsidR="002B2C28" w:rsidRPr="00E35BC4">
        <w:t>sposób oczywisty bezpośrednie zagrożenie dla życia lub</w:t>
      </w:r>
      <w:r w:rsidRPr="00E35BC4">
        <w:t xml:space="preserve"> </w:t>
      </w:r>
      <w:r w:rsidR="002B2C28" w:rsidRPr="00E35BC4">
        <w:t>zdrowia ludzkiego,</w:t>
      </w:r>
      <w:r w:rsidR="0004071B" w:rsidRPr="00E35BC4">
        <w:t xml:space="preserve"> a </w:t>
      </w:r>
      <w:r w:rsidR="002B2C28" w:rsidRPr="00E35BC4">
        <w:t>także dla mienia.”;</w:t>
      </w:r>
    </w:p>
    <w:p w14:paraId="46EB9219" w14:textId="5BE34E58" w:rsidR="002B2C28" w:rsidRPr="00E35BC4" w:rsidRDefault="002B2C28" w:rsidP="00E35BC4">
      <w:pPr>
        <w:pStyle w:val="PKTpunkt"/>
        <w:keepNext/>
      </w:pPr>
      <w:r w:rsidRPr="00E35BC4">
        <w:t>1</w:t>
      </w:r>
      <w:r w:rsidR="00CA57C0">
        <w:t>8)</w:t>
      </w:r>
      <w:r w:rsidR="00CA57C0">
        <w:tab/>
      </w:r>
      <w:r w:rsidRPr="00E35BC4">
        <w:t>po</w:t>
      </w:r>
      <w:r w:rsidR="00AA5D15" w:rsidRPr="00E35BC4">
        <w:t xml:space="preserve"> art. </w:t>
      </w:r>
      <w:r w:rsidRPr="00E35BC4">
        <w:t>2</w:t>
      </w:r>
      <w:r w:rsidR="0004071B" w:rsidRPr="00E35BC4">
        <w:t>3 </w:t>
      </w:r>
      <w:r w:rsidRPr="00E35BC4">
        <w:t>dodaje się</w:t>
      </w:r>
      <w:r w:rsidR="00AA5D15" w:rsidRPr="00E35BC4">
        <w:t xml:space="preserve"> art. </w:t>
      </w:r>
      <w:r w:rsidRPr="00E35BC4">
        <w:t>23a</w:t>
      </w:r>
      <w:r w:rsidR="0004071B" w:rsidRPr="00E35BC4">
        <w:t xml:space="preserve"> i </w:t>
      </w:r>
      <w:r w:rsidRPr="00E35BC4">
        <w:t>23b</w:t>
      </w:r>
      <w:r w:rsidR="0004071B" w:rsidRPr="00E35BC4">
        <w:t xml:space="preserve"> w </w:t>
      </w:r>
      <w:r w:rsidRPr="00E35BC4">
        <w:t>brzmieniu:</w:t>
      </w:r>
    </w:p>
    <w:p w14:paraId="5650B0EE" w14:textId="0AF129E1" w:rsidR="002B2C28" w:rsidRPr="00E35BC4" w:rsidRDefault="00080CF2" w:rsidP="005E2F7E">
      <w:pPr>
        <w:pStyle w:val="ZUSTzmustartykuempunktem"/>
      </w:pPr>
      <w:r w:rsidRPr="00E35BC4">
        <w:t>„Art. 23a.</w:t>
      </w:r>
      <w:r w:rsidR="002B2C28" w:rsidRPr="00E35BC4">
        <w:t>1. Strażnikowi przysługuje zwrot kosztów poniesionych na ochronę prawną, jeżeli wszczęte przeciwko niemu postępowanie karne</w:t>
      </w:r>
      <w:r w:rsidR="0004071B" w:rsidRPr="00E35BC4">
        <w:t xml:space="preserve"> o </w:t>
      </w:r>
      <w:r w:rsidR="002B2C28" w:rsidRPr="00E35BC4">
        <w:t>przestępstwo popełnione</w:t>
      </w:r>
      <w:r w:rsidR="0004071B" w:rsidRPr="00E35BC4">
        <w:t xml:space="preserve"> w </w:t>
      </w:r>
      <w:r w:rsidR="002B2C28" w:rsidRPr="00E35BC4">
        <w:t>związku</w:t>
      </w:r>
      <w:r w:rsidR="0004071B" w:rsidRPr="00E35BC4">
        <w:t xml:space="preserve"> z </w:t>
      </w:r>
      <w:r w:rsidR="002B2C28" w:rsidRPr="00E35BC4">
        <w:t>wykonywaniem czynności służbowych zostanie zakończone prawomocnym orzeczeniem</w:t>
      </w:r>
      <w:r w:rsidR="0004071B" w:rsidRPr="00E35BC4">
        <w:t xml:space="preserve"> o </w:t>
      </w:r>
      <w:r w:rsidR="002B2C28" w:rsidRPr="00E35BC4">
        <w:t>umorzeniu postępowania</w:t>
      </w:r>
      <w:r w:rsidR="0004071B" w:rsidRPr="00E35BC4">
        <w:t xml:space="preserve"> z </w:t>
      </w:r>
      <w:r w:rsidR="002B2C28" w:rsidRPr="00E35BC4">
        <w:t>powodu braku ustawowych znamion czynu zabronionego lub niepopełnienia przestępstwa albo wyrokiem uniewinniającym.</w:t>
      </w:r>
    </w:p>
    <w:p w14:paraId="70A09138" w14:textId="77777777" w:rsidR="002B2C28" w:rsidRPr="00E35BC4" w:rsidRDefault="002B2C28" w:rsidP="005E2F7E">
      <w:pPr>
        <w:pStyle w:val="ZUSTzmustartykuempunktem"/>
      </w:pPr>
      <w:r w:rsidRPr="00E35BC4">
        <w:t>2. Zwrot kosztów poniesionych na ochronę prawną następuje ze środków budżetowych straży, na wniosek strażnika,</w:t>
      </w:r>
      <w:r w:rsidR="0004071B" w:rsidRPr="00E35BC4">
        <w:t xml:space="preserve"> w </w:t>
      </w:r>
      <w:r w:rsidRPr="00E35BC4">
        <w:t>wysokości faktycznie poniesionych kosztów, nie wyższej niż czterokrotność przeciętnego uposażenia strażnika.</w:t>
      </w:r>
    </w:p>
    <w:p w14:paraId="5AF00DB9" w14:textId="2E98E1D0" w:rsidR="002B2C28" w:rsidRPr="00E35BC4" w:rsidRDefault="002B2C28" w:rsidP="005E2F7E">
      <w:pPr>
        <w:pStyle w:val="ZUSTzmustartykuempunktem"/>
      </w:pPr>
      <w:r w:rsidRPr="00E35BC4">
        <w:t>3.</w:t>
      </w:r>
      <w:r w:rsidR="0004071B" w:rsidRPr="00E35BC4">
        <w:t xml:space="preserve"> W </w:t>
      </w:r>
      <w:r w:rsidRPr="00E35BC4">
        <w:t>przypadkach uzasadnionych trudną sytuacją życiową</w:t>
      </w:r>
      <w:r w:rsidR="0004071B" w:rsidRPr="00E35BC4">
        <w:t xml:space="preserve"> i </w:t>
      </w:r>
      <w:r w:rsidRPr="00E35BC4">
        <w:t>finansową strażnika, pracodawca strażnika może zapewnić strażnikowi, przeciwko któremu wszczęto postępowanie karne</w:t>
      </w:r>
      <w:r w:rsidR="0004071B" w:rsidRPr="00E35BC4">
        <w:t xml:space="preserve"> o </w:t>
      </w:r>
      <w:r w:rsidRPr="00E35BC4">
        <w:t>przestępstwo popełnione</w:t>
      </w:r>
      <w:r w:rsidR="0004071B" w:rsidRPr="00E35BC4">
        <w:t xml:space="preserve"> w </w:t>
      </w:r>
      <w:r w:rsidRPr="00E35BC4">
        <w:t>związku</w:t>
      </w:r>
      <w:r w:rsidR="0004071B" w:rsidRPr="00E35BC4">
        <w:t xml:space="preserve"> z </w:t>
      </w:r>
      <w:r w:rsidRPr="00E35BC4">
        <w:t>wykonywaniem czynności służbowych, ochronę prawną jeszcze przed zakończeniem tego postępowania. Przepis</w:t>
      </w:r>
      <w:r w:rsidR="00AA5D15" w:rsidRPr="00E35BC4">
        <w:t xml:space="preserve"> ust. </w:t>
      </w:r>
      <w:r w:rsidR="0004071B" w:rsidRPr="00E35BC4">
        <w:t>2 </w:t>
      </w:r>
      <w:r w:rsidRPr="00E35BC4">
        <w:t>stosuje się odpowiednio. Poniesione przez straż koszty ochrony prawnej nie podlegają zwrotowi przez strażnika, niezależnie od wyniku postępowania karnego.</w:t>
      </w:r>
    </w:p>
    <w:p w14:paraId="464B6020" w14:textId="1176C207" w:rsidR="002B2C28" w:rsidRPr="00E35BC4" w:rsidRDefault="00080CF2" w:rsidP="005E2F7E">
      <w:pPr>
        <w:pStyle w:val="ZUSTzmustartykuempunktem"/>
      </w:pPr>
      <w:r w:rsidRPr="00E35BC4">
        <w:t>Art. 23b.</w:t>
      </w:r>
      <w:r w:rsidR="002B2C28" w:rsidRPr="00E35BC4">
        <w:t>1. Strażnikowi pokrzywdzonemu przestępstwem,</w:t>
      </w:r>
      <w:r w:rsidR="0004071B" w:rsidRPr="00E35BC4">
        <w:t xml:space="preserve"> o </w:t>
      </w:r>
      <w:r w:rsidR="002B2C28" w:rsidRPr="00E35BC4">
        <w:t>którym mowa</w:t>
      </w:r>
      <w:r w:rsidR="00AA5D15" w:rsidRPr="00E35BC4">
        <w:t xml:space="preserve"> w art. </w:t>
      </w:r>
      <w:r w:rsidR="002B2C28" w:rsidRPr="00E35BC4">
        <w:t>222,</w:t>
      </w:r>
      <w:r w:rsidR="00AA5D15" w:rsidRPr="00E35BC4">
        <w:t xml:space="preserve"> art. </w:t>
      </w:r>
      <w:r w:rsidR="002B2C28" w:rsidRPr="00E35BC4">
        <w:t>22</w:t>
      </w:r>
      <w:r w:rsidR="00AA5D15" w:rsidRPr="00E35BC4">
        <w:t>3 lub art. </w:t>
      </w:r>
      <w:r w:rsidR="002B2C28" w:rsidRPr="00E35BC4">
        <w:t>22</w:t>
      </w:r>
      <w:r w:rsidR="0004071B" w:rsidRPr="00E35BC4">
        <w:t>6 </w:t>
      </w:r>
      <w:r w:rsidR="002B2C28" w:rsidRPr="00E35BC4">
        <w:t>Kodeksu karnego,</w:t>
      </w:r>
      <w:r w:rsidR="0004071B" w:rsidRPr="00E35BC4">
        <w:t xml:space="preserve"> w </w:t>
      </w:r>
      <w:r w:rsidR="002B2C28" w:rsidRPr="00E35BC4">
        <w:t>związku</w:t>
      </w:r>
      <w:r w:rsidR="0004071B" w:rsidRPr="00E35BC4">
        <w:t xml:space="preserve"> z </w:t>
      </w:r>
      <w:r w:rsidR="002B2C28" w:rsidRPr="00E35BC4">
        <w:t>wykonywaniem czynności służbowych przysługuje, na jego wniosek, bezpłatna ochrona prawna</w:t>
      </w:r>
      <w:r w:rsidR="0004071B" w:rsidRPr="00E35BC4">
        <w:t xml:space="preserve"> w </w:t>
      </w:r>
      <w:r w:rsidR="002B2C28" w:rsidRPr="00E35BC4">
        <w:t>postępowaniu karnym,</w:t>
      </w:r>
      <w:r w:rsidR="0004071B" w:rsidRPr="00E35BC4">
        <w:t xml:space="preserve"> w </w:t>
      </w:r>
      <w:r w:rsidR="002B2C28" w:rsidRPr="00E35BC4">
        <w:t>którym uczestniczy</w:t>
      </w:r>
      <w:r w:rsidR="0004071B" w:rsidRPr="00E35BC4">
        <w:t xml:space="preserve"> w </w:t>
      </w:r>
      <w:r w:rsidR="002B2C28" w:rsidRPr="00E35BC4">
        <w:t>charakterze pokrzywdzonego lub oskarżyciela posiłkowego.</w:t>
      </w:r>
    </w:p>
    <w:p w14:paraId="54B3975F" w14:textId="3206DBB6" w:rsidR="002B2C28" w:rsidRPr="00E35BC4" w:rsidRDefault="002B2C28" w:rsidP="005E2F7E">
      <w:pPr>
        <w:pStyle w:val="ZUSTzmustartykuempunktem"/>
      </w:pPr>
      <w:r w:rsidRPr="00E35BC4">
        <w:t>2. Ochronę prawną,</w:t>
      </w:r>
      <w:r w:rsidR="0004071B" w:rsidRPr="00E35BC4">
        <w:t xml:space="preserve"> o </w:t>
      </w:r>
      <w:r w:rsidRPr="00E35BC4">
        <w:t>której mowa</w:t>
      </w:r>
      <w:r w:rsidR="00AA5D15" w:rsidRPr="00E35BC4">
        <w:t xml:space="preserve"> w ust. </w:t>
      </w:r>
      <w:r w:rsidRPr="00E35BC4">
        <w:t>1, zapewnia straż,</w:t>
      </w:r>
      <w:r w:rsidR="0004071B" w:rsidRPr="00E35BC4">
        <w:t xml:space="preserve"> w </w:t>
      </w:r>
      <w:r w:rsidRPr="00E35BC4">
        <w:t>której strażnik pokrzywdzony przestępstwem świadczy pracę.</w:t>
      </w:r>
    </w:p>
    <w:p w14:paraId="08C2F8FF" w14:textId="45CC28D2" w:rsidR="002B2C28" w:rsidRPr="00E35BC4" w:rsidRDefault="002B2C28" w:rsidP="005E2F7E">
      <w:pPr>
        <w:pStyle w:val="ZUSTzmustartykuempunktem"/>
      </w:pPr>
      <w:r w:rsidRPr="00E35BC4">
        <w:t>3.</w:t>
      </w:r>
      <w:r w:rsidR="0004071B" w:rsidRPr="00E35BC4">
        <w:t xml:space="preserve"> W </w:t>
      </w:r>
      <w:r w:rsidRPr="00E35BC4">
        <w:t>przypadku braku możliwości zapewniania ochrony prawnej przez straż,</w:t>
      </w:r>
      <w:r w:rsidR="0004071B" w:rsidRPr="00E35BC4">
        <w:t xml:space="preserve"> o </w:t>
      </w:r>
      <w:r w:rsidRPr="00E35BC4">
        <w:t>której mowa</w:t>
      </w:r>
      <w:r w:rsidR="00AA5D15" w:rsidRPr="00E35BC4">
        <w:t xml:space="preserve"> w ust. </w:t>
      </w:r>
      <w:r w:rsidR="00B537C0" w:rsidRPr="00E35BC4">
        <w:t>1</w:t>
      </w:r>
      <w:r w:rsidRPr="00E35BC4">
        <w:t>, strażnikowi przysługuje zwrot kosztów ochrony prawnej</w:t>
      </w:r>
      <w:r w:rsidR="0004071B" w:rsidRPr="00E35BC4">
        <w:t xml:space="preserve"> w </w:t>
      </w:r>
      <w:r w:rsidRPr="00E35BC4">
        <w:t>wysokości faktycznie poniesionych kosztów, nie wyższej niż czterokrotność wynagrodzenia zasadniczego strażnika, obowiązującego</w:t>
      </w:r>
      <w:r w:rsidR="0004071B" w:rsidRPr="00E35BC4">
        <w:t xml:space="preserve"> w </w:t>
      </w:r>
      <w:r w:rsidRPr="00E35BC4">
        <w:t>miesiącu poprzedzającym dzień złożenia wniosku. Zwrot kosztów poniesionych na ochronę prawną następuje ze środków finansowych straży.</w:t>
      </w:r>
    </w:p>
    <w:p w14:paraId="3AD70E2D" w14:textId="629DA57F" w:rsidR="002B2C28" w:rsidRPr="00E35BC4" w:rsidRDefault="002B2C28" w:rsidP="005E2F7E">
      <w:pPr>
        <w:pStyle w:val="ZUSTzmustartykuempunktem"/>
      </w:pPr>
      <w:r w:rsidRPr="00E35BC4">
        <w:t>4. Minister właściwy do spraw wewnętrznych określi,</w:t>
      </w:r>
      <w:r w:rsidR="0004071B" w:rsidRPr="00E35BC4">
        <w:t xml:space="preserve"> w </w:t>
      </w:r>
      <w:r w:rsidRPr="00E35BC4">
        <w:t>drodze rozporządzenia, tryb postępowania oraz sposób dokumentowania przez strażnika kosztów poniesionych na ochronę prawną</w:t>
      </w:r>
      <w:r w:rsidR="0004071B" w:rsidRPr="00E35BC4">
        <w:t xml:space="preserve"> w </w:t>
      </w:r>
      <w:r w:rsidRPr="00E35BC4">
        <w:t>przypadkach,</w:t>
      </w:r>
      <w:r w:rsidR="0004071B" w:rsidRPr="00E35BC4">
        <w:t xml:space="preserve"> o </w:t>
      </w:r>
      <w:r w:rsidRPr="00E35BC4">
        <w:t>których mowa</w:t>
      </w:r>
      <w:r w:rsidR="00AA5D15" w:rsidRPr="00E35BC4">
        <w:t xml:space="preserve"> w ust. 3 oraz w art. </w:t>
      </w:r>
      <w:r w:rsidRPr="00E35BC4">
        <w:t>23a</w:t>
      </w:r>
      <w:r w:rsidR="00AA5D15" w:rsidRPr="00E35BC4">
        <w:t xml:space="preserve"> ust. 1 i </w:t>
      </w:r>
      <w:r w:rsidRPr="00E35BC4">
        <w:t>3,</w:t>
      </w:r>
      <w:r w:rsidR="0004071B" w:rsidRPr="00E35BC4">
        <w:t xml:space="preserve"> </w:t>
      </w:r>
      <w:r w:rsidR="0004071B" w:rsidRPr="00E35BC4">
        <w:lastRenderedPageBreak/>
        <w:t>a </w:t>
      </w:r>
      <w:r w:rsidRPr="00E35BC4">
        <w:t>także podmioty właściwe</w:t>
      </w:r>
      <w:r w:rsidR="0004071B" w:rsidRPr="00E35BC4">
        <w:t xml:space="preserve"> w </w:t>
      </w:r>
      <w:r w:rsidRPr="00E35BC4">
        <w:t>sprawie zwrotu kosztów ochrony prawnej,</w:t>
      </w:r>
      <w:r w:rsidR="0004071B" w:rsidRPr="00E35BC4">
        <w:t xml:space="preserve"> o </w:t>
      </w:r>
      <w:r w:rsidRPr="00E35BC4">
        <w:t>których mowa</w:t>
      </w:r>
      <w:r w:rsidR="00AA5D15" w:rsidRPr="00E35BC4">
        <w:t xml:space="preserve"> w ust. 3 i w art. </w:t>
      </w:r>
      <w:r w:rsidRPr="00E35BC4">
        <w:t>23a</w:t>
      </w:r>
      <w:r w:rsidR="00AA5D15" w:rsidRPr="00E35BC4">
        <w:t xml:space="preserve"> ust. </w:t>
      </w:r>
      <w:r w:rsidRPr="00E35BC4">
        <w:t>2, kierując się koniecznością korzystania przez strażnika</w:t>
      </w:r>
      <w:r w:rsidR="0004071B" w:rsidRPr="00E35BC4">
        <w:t xml:space="preserve"> z </w:t>
      </w:r>
      <w:r w:rsidRPr="00E35BC4">
        <w:t>ochrony prawnej na wysokim poziomie,</w:t>
      </w:r>
      <w:r w:rsidR="0004071B" w:rsidRPr="00E35BC4">
        <w:t xml:space="preserve"> a </w:t>
      </w:r>
      <w:r w:rsidRPr="00E35BC4">
        <w:t>także szybkiego zwrotu kosztów poniesionych przez strażnika na ochronę prawną.</w:t>
      </w:r>
      <w:r w:rsidR="00380FCC" w:rsidRPr="00E35BC4">
        <w:t>”</w:t>
      </w:r>
      <w:r w:rsidRPr="00E35BC4">
        <w:t>;</w:t>
      </w:r>
    </w:p>
    <w:p w14:paraId="6747AF62" w14:textId="4A557CA8" w:rsidR="002B2C28" w:rsidRPr="00E35BC4" w:rsidRDefault="002B2C28" w:rsidP="005E2F7E">
      <w:pPr>
        <w:pStyle w:val="PKTpunkt"/>
      </w:pPr>
      <w:r w:rsidRPr="00E35BC4">
        <w:t>19)</w:t>
      </w:r>
      <w:r w:rsidR="00CA57C0">
        <w:tab/>
      </w:r>
      <w:r w:rsidR="00AA5D15" w:rsidRPr="00E35BC4">
        <w:t>w art. </w:t>
      </w:r>
      <w:r w:rsidRPr="00E35BC4">
        <w:t>2</w:t>
      </w:r>
      <w:r w:rsidR="0004071B" w:rsidRPr="00E35BC4">
        <w:t>4 </w:t>
      </w:r>
      <w:r w:rsidRPr="00E35BC4">
        <w:t>uchyla się</w:t>
      </w:r>
      <w:r w:rsidR="00AA5D15" w:rsidRPr="00E35BC4">
        <w:t xml:space="preserve"> pkt </w:t>
      </w:r>
      <w:r w:rsidRPr="00E35BC4">
        <w:t>2</w:t>
      </w:r>
      <w:r w:rsidR="003067B6" w:rsidRPr="00E35BC4">
        <w:t>;</w:t>
      </w:r>
    </w:p>
    <w:p w14:paraId="4420370A" w14:textId="20FCD320" w:rsidR="002B2C28" w:rsidRPr="00E35BC4" w:rsidRDefault="002B2C28" w:rsidP="00CA57C0">
      <w:pPr>
        <w:pStyle w:val="PKTpunkt"/>
        <w:keepNext/>
      </w:pPr>
      <w:r w:rsidRPr="00E35BC4">
        <w:t>20)</w:t>
      </w:r>
      <w:r w:rsidR="00CA57C0">
        <w:tab/>
      </w:r>
      <w:r w:rsidR="00AA5D15" w:rsidRPr="00E35BC4">
        <w:t>art. </w:t>
      </w:r>
      <w:r w:rsidRPr="00E35BC4">
        <w:t xml:space="preserve">24a </w:t>
      </w:r>
      <w:r w:rsidR="009B61F3" w:rsidRPr="00E35BC4">
        <w:t>otrzymuje brzmienie</w:t>
      </w:r>
      <w:r w:rsidRPr="00E35BC4">
        <w:t>:</w:t>
      </w:r>
    </w:p>
    <w:p w14:paraId="22EC5ED0" w14:textId="186E2AE6" w:rsidR="009B61F3" w:rsidRPr="00E35BC4" w:rsidRDefault="002B2C28" w:rsidP="00CA57C0">
      <w:pPr>
        <w:pStyle w:val="ZUSTzmustartykuempunktem"/>
      </w:pPr>
      <w:r w:rsidRPr="00E35BC4">
        <w:t>„</w:t>
      </w:r>
      <w:r w:rsidR="00CA57C0">
        <w:t xml:space="preserve">Art. 24a. </w:t>
      </w:r>
      <w:r w:rsidR="009B61F3" w:rsidRPr="00E35BC4">
        <w:t>1. Strażnicy oraz osoby ubiegające się</w:t>
      </w:r>
      <w:r w:rsidR="0004071B" w:rsidRPr="00E35BC4">
        <w:t xml:space="preserve"> o </w:t>
      </w:r>
      <w:r w:rsidR="009B61F3" w:rsidRPr="00E35BC4">
        <w:t>przyję</w:t>
      </w:r>
      <w:r w:rsidR="00E63998" w:rsidRPr="00E35BC4">
        <w:t>cie do pracy</w:t>
      </w:r>
      <w:r w:rsidR="0004071B" w:rsidRPr="00E35BC4">
        <w:t xml:space="preserve"> w </w:t>
      </w:r>
      <w:r w:rsidR="00E63998" w:rsidRPr="00E35BC4">
        <w:t>charakterze straż</w:t>
      </w:r>
      <w:r w:rsidR="009B61F3" w:rsidRPr="00E35BC4">
        <w:t>nika podlegają obowiązkowym badaniom lekarskim</w:t>
      </w:r>
      <w:r w:rsidR="0004071B" w:rsidRPr="00E35BC4">
        <w:t xml:space="preserve"> i </w:t>
      </w:r>
      <w:r w:rsidR="009B61F3" w:rsidRPr="00E35BC4">
        <w:t>psychologicznym.</w:t>
      </w:r>
    </w:p>
    <w:p w14:paraId="60FE25C8" w14:textId="6ECCE2D4" w:rsidR="009B61F3" w:rsidRPr="00E35BC4" w:rsidRDefault="009B61F3" w:rsidP="00CA57C0">
      <w:pPr>
        <w:pStyle w:val="ZUSTzmustartykuempunktem"/>
      </w:pPr>
      <w:r w:rsidRPr="00E35BC4">
        <w:t>2</w:t>
      </w:r>
      <w:r w:rsidR="002B2C28" w:rsidRPr="00E35BC4">
        <w:t>.</w:t>
      </w:r>
      <w:r w:rsidR="00CA57C0">
        <w:t xml:space="preserve"> </w:t>
      </w:r>
      <w:r w:rsidR="002B2C28" w:rsidRPr="00E35BC4">
        <w:t>Na badanie lekarskie lub psychologiczne można skierować strażnika, wobec którego zachodzą uzasadnione wątpliwości, co do jego zdolności do pracy na zajmowanym stanowisku.</w:t>
      </w:r>
    </w:p>
    <w:p w14:paraId="10FC49CB" w14:textId="18E34AAE" w:rsidR="009B61F3" w:rsidRPr="00E35BC4" w:rsidRDefault="009B61F3" w:rsidP="00CA57C0">
      <w:pPr>
        <w:pStyle w:val="ZUSTzmustartykuempunktem"/>
      </w:pPr>
      <w:r w:rsidRPr="00E35BC4">
        <w:t>3. Do przeprowadzenia badań lekarskich stosuje się odpowiednio</w:t>
      </w:r>
      <w:r w:rsidR="00AA5D15" w:rsidRPr="00E35BC4">
        <w:t xml:space="preserve"> art. </w:t>
      </w:r>
      <w:r w:rsidRPr="00E35BC4">
        <w:t>22</w:t>
      </w:r>
      <w:r w:rsidR="0004071B" w:rsidRPr="00E35BC4">
        <w:t>9 </w:t>
      </w:r>
      <w:r w:rsidRPr="00E35BC4">
        <w:t>ustawy</w:t>
      </w:r>
      <w:r w:rsidR="0004071B" w:rsidRPr="00E35BC4">
        <w:t xml:space="preserve"> z </w:t>
      </w:r>
      <w:r w:rsidRPr="00E35BC4">
        <w:t>dnia 2</w:t>
      </w:r>
      <w:r w:rsidR="0004071B" w:rsidRPr="00E35BC4">
        <w:t>6 </w:t>
      </w:r>
      <w:r w:rsidRPr="00E35BC4">
        <w:t xml:space="preserve">czerwca </w:t>
      </w:r>
      <w:r w:rsidR="00DF04C1" w:rsidRPr="00E35BC4">
        <w:t>197</w:t>
      </w:r>
      <w:r w:rsidR="0004071B" w:rsidRPr="00E35BC4">
        <w:t>4 </w:t>
      </w:r>
      <w:r w:rsidR="00DF04C1" w:rsidRPr="00E35BC4">
        <w:t xml:space="preserve">r. </w:t>
      </w:r>
      <w:r w:rsidR="007A5980" w:rsidRPr="00E35BC4">
        <w:t>–</w:t>
      </w:r>
      <w:r w:rsidR="00DF04C1" w:rsidRPr="00E35BC4">
        <w:t xml:space="preserve"> Kodeks pracy (</w:t>
      </w:r>
      <w:r w:rsidR="00AA5D15" w:rsidRPr="00E35BC4">
        <w:t>Dz. U.</w:t>
      </w:r>
      <w:r w:rsidR="0004071B" w:rsidRPr="00E35BC4">
        <w:t xml:space="preserve"> z </w:t>
      </w:r>
      <w:r w:rsidR="00DF04C1" w:rsidRPr="00E35BC4">
        <w:t>202</w:t>
      </w:r>
      <w:r w:rsidR="00080CF2" w:rsidRPr="00E35BC4">
        <w:t>6</w:t>
      </w:r>
      <w:r w:rsidR="0004071B" w:rsidRPr="00E35BC4">
        <w:t> </w:t>
      </w:r>
      <w:r w:rsidR="00DF04C1" w:rsidRPr="00E35BC4">
        <w:t>r.</w:t>
      </w:r>
      <w:r w:rsidR="00AA5D15" w:rsidRPr="00E35BC4">
        <w:t xml:space="preserve"> poz. </w:t>
      </w:r>
      <w:r w:rsidR="00080CF2" w:rsidRPr="00E35BC4">
        <w:t>1245</w:t>
      </w:r>
      <w:r w:rsidR="00A923E9" w:rsidRPr="00E35BC4">
        <w:t>)</w:t>
      </w:r>
      <w:r w:rsidRPr="00E35BC4">
        <w:t>.</w:t>
      </w:r>
    </w:p>
    <w:p w14:paraId="39A7A5F2" w14:textId="5D7AE8B5" w:rsidR="0049264D" w:rsidRPr="00E35BC4" w:rsidRDefault="009B61F3" w:rsidP="00CA57C0">
      <w:pPr>
        <w:pStyle w:val="ZUSTzmustartykuempunktem"/>
      </w:pPr>
      <w:r w:rsidRPr="00E35BC4">
        <w:t>4.</w:t>
      </w:r>
      <w:r w:rsidR="00080CF2" w:rsidRPr="00E35BC4">
        <w:t xml:space="preserve"> </w:t>
      </w:r>
      <w:r w:rsidR="007D142F" w:rsidRPr="00E35BC4">
        <w:t>Badania psychologiczne przeprowadza psycholog,</w:t>
      </w:r>
      <w:r w:rsidR="0004071B" w:rsidRPr="00E35BC4">
        <w:t xml:space="preserve"> o </w:t>
      </w:r>
      <w:r w:rsidR="007D142F" w:rsidRPr="00E35BC4">
        <w:t>którym mowa</w:t>
      </w:r>
      <w:r w:rsidR="00AA5D15" w:rsidRPr="00E35BC4">
        <w:t xml:space="preserve"> w art. </w:t>
      </w:r>
      <w:r w:rsidR="007D142F" w:rsidRPr="00E35BC4">
        <w:t>15c</w:t>
      </w:r>
      <w:r w:rsidR="00AA5D15" w:rsidRPr="00E35BC4">
        <w:t xml:space="preserve"> ust. </w:t>
      </w:r>
      <w:r w:rsidR="0004071B" w:rsidRPr="00E35BC4">
        <w:t>1 </w:t>
      </w:r>
      <w:r w:rsidR="007D142F" w:rsidRPr="00E35BC4">
        <w:t>ustawy</w:t>
      </w:r>
      <w:r w:rsidR="0004071B" w:rsidRPr="00E35BC4">
        <w:t xml:space="preserve"> z </w:t>
      </w:r>
      <w:r w:rsidR="007D142F" w:rsidRPr="00E35BC4">
        <w:t>dnia 2</w:t>
      </w:r>
      <w:r w:rsidR="0004071B" w:rsidRPr="00E35BC4">
        <w:t>1 </w:t>
      </w:r>
      <w:r w:rsidR="007D142F" w:rsidRPr="00E35BC4">
        <w:t>maja 199</w:t>
      </w:r>
      <w:r w:rsidR="0004071B" w:rsidRPr="00E35BC4">
        <w:t>9 </w:t>
      </w:r>
      <w:r w:rsidR="00481318" w:rsidRPr="00E35BC4">
        <w:t>r.</w:t>
      </w:r>
      <w:r w:rsidR="0004071B" w:rsidRPr="00E35BC4">
        <w:t xml:space="preserve"> o </w:t>
      </w:r>
      <w:r w:rsidR="00481318" w:rsidRPr="00E35BC4">
        <w:t>broni</w:t>
      </w:r>
      <w:r w:rsidR="0004071B" w:rsidRPr="00E35BC4">
        <w:t xml:space="preserve"> i </w:t>
      </w:r>
      <w:r w:rsidR="00481318" w:rsidRPr="00E35BC4">
        <w:t>amunicji (</w:t>
      </w:r>
      <w:r w:rsidR="00AA5D15" w:rsidRPr="00E35BC4">
        <w:t>Dz. U.</w:t>
      </w:r>
      <w:r w:rsidR="0004071B" w:rsidRPr="00E35BC4">
        <w:t xml:space="preserve"> z </w:t>
      </w:r>
      <w:r w:rsidR="00481318" w:rsidRPr="00E35BC4">
        <w:t>202</w:t>
      </w:r>
      <w:r w:rsidR="0004071B" w:rsidRPr="00E35BC4">
        <w:t>4 </w:t>
      </w:r>
      <w:r w:rsidR="00481318" w:rsidRPr="00E35BC4">
        <w:t>r.</w:t>
      </w:r>
      <w:r w:rsidR="00AA5D15" w:rsidRPr="00E35BC4">
        <w:t xml:space="preserve"> poz. </w:t>
      </w:r>
      <w:r w:rsidR="00481318" w:rsidRPr="00E35BC4">
        <w:t>4</w:t>
      </w:r>
      <w:r w:rsidR="007A5980" w:rsidRPr="00E35BC4">
        <w:t>8</w:t>
      </w:r>
      <w:r w:rsidR="00481318" w:rsidRPr="00E35BC4">
        <w:t>5,</w:t>
      </w:r>
      <w:r w:rsidR="0004071B" w:rsidRPr="00E35BC4">
        <w:t xml:space="preserve"> z </w:t>
      </w:r>
      <w:r w:rsidR="00481318" w:rsidRPr="00E35BC4">
        <w:t>202</w:t>
      </w:r>
      <w:r w:rsidR="00AA5D15" w:rsidRPr="00E35BC4">
        <w:t>5 poz. </w:t>
      </w:r>
      <w:r w:rsidR="00481318" w:rsidRPr="00E35BC4">
        <w:t>179</w:t>
      </w:r>
      <w:r w:rsidR="00AA5D15" w:rsidRPr="00E35BC4">
        <w:t>5 oraz</w:t>
      </w:r>
      <w:r w:rsidR="0004071B" w:rsidRPr="00E35BC4">
        <w:t xml:space="preserve"> z </w:t>
      </w:r>
      <w:r w:rsidR="00481318" w:rsidRPr="00E35BC4">
        <w:t>202</w:t>
      </w:r>
      <w:r w:rsidR="0004071B" w:rsidRPr="00E35BC4">
        <w:t>6 </w:t>
      </w:r>
      <w:r w:rsidR="00481318" w:rsidRPr="00E35BC4">
        <w:t>r.</w:t>
      </w:r>
      <w:r w:rsidR="00AA5D15" w:rsidRPr="00E35BC4">
        <w:t xml:space="preserve"> poz. </w:t>
      </w:r>
      <w:r w:rsidR="00481318" w:rsidRPr="00E35BC4">
        <w:t>187</w:t>
      </w:r>
      <w:r w:rsidR="007D142F" w:rsidRPr="00E35BC4">
        <w:t xml:space="preserve">), na podstawie </w:t>
      </w:r>
      <w:r w:rsidR="001B13AA" w:rsidRPr="00E35BC4">
        <w:t xml:space="preserve">skierowania </w:t>
      </w:r>
      <w:r w:rsidR="007D142F" w:rsidRPr="00E35BC4">
        <w:t>wydanego przez komendanta straży lub osobę przez niego upoważnioną</w:t>
      </w:r>
      <w:r w:rsidR="0049264D" w:rsidRPr="00E35BC4">
        <w:t>. Wzór skierowania określają przepisy wydane na podstawie</w:t>
      </w:r>
      <w:r w:rsidR="00AA5D15" w:rsidRPr="00E35BC4">
        <w:t xml:space="preserve"> art. </w:t>
      </w:r>
      <w:r w:rsidR="0049264D" w:rsidRPr="00E35BC4">
        <w:t>1</w:t>
      </w:r>
      <w:r w:rsidR="00AA5D15" w:rsidRPr="00E35BC4">
        <w:t>1 ust. </w:t>
      </w:r>
      <w:r w:rsidR="0004071B" w:rsidRPr="00E35BC4">
        <w:t>5 </w:t>
      </w:r>
      <w:r w:rsidR="0049264D" w:rsidRPr="00E35BC4">
        <w:t>ustawy</w:t>
      </w:r>
      <w:r w:rsidR="0004071B" w:rsidRPr="00E35BC4">
        <w:t xml:space="preserve"> z </w:t>
      </w:r>
      <w:r w:rsidR="0049264D" w:rsidRPr="00E35BC4">
        <w:t>dnia 2</w:t>
      </w:r>
      <w:r w:rsidR="0004071B" w:rsidRPr="00E35BC4">
        <w:t>7 </w:t>
      </w:r>
      <w:r w:rsidR="0049264D" w:rsidRPr="00E35BC4">
        <w:t>czerwca 199</w:t>
      </w:r>
      <w:r w:rsidR="0004071B" w:rsidRPr="00E35BC4">
        <w:t>7 </w:t>
      </w:r>
      <w:r w:rsidR="0049264D" w:rsidRPr="00E35BC4">
        <w:t>r.</w:t>
      </w:r>
      <w:r w:rsidR="0004071B" w:rsidRPr="00E35BC4">
        <w:t xml:space="preserve"> o </w:t>
      </w:r>
      <w:r w:rsidR="00126C65" w:rsidRPr="00E35BC4">
        <w:t>służbie medycyny pracy (</w:t>
      </w:r>
      <w:r w:rsidR="00AA5D15" w:rsidRPr="00E35BC4">
        <w:t>Dz. U.</w:t>
      </w:r>
      <w:r w:rsidR="0004071B" w:rsidRPr="00E35BC4">
        <w:t xml:space="preserve"> z </w:t>
      </w:r>
      <w:r w:rsidR="00E31165" w:rsidRPr="00E35BC4">
        <w:t>202</w:t>
      </w:r>
      <w:r w:rsidR="0004071B" w:rsidRPr="00E35BC4">
        <w:t>2 </w:t>
      </w:r>
      <w:r w:rsidR="00E31165" w:rsidRPr="00E35BC4">
        <w:t>r.</w:t>
      </w:r>
      <w:r w:rsidR="00AA5D15" w:rsidRPr="00E35BC4">
        <w:t xml:space="preserve"> poz. </w:t>
      </w:r>
      <w:r w:rsidR="00E31165" w:rsidRPr="00E35BC4">
        <w:t>43</w:t>
      </w:r>
      <w:r w:rsidR="00AA5D15" w:rsidRPr="00E35BC4">
        <w:t>7 oraz</w:t>
      </w:r>
      <w:r w:rsidR="0004071B" w:rsidRPr="00E35BC4">
        <w:t xml:space="preserve"> z </w:t>
      </w:r>
      <w:r w:rsidR="00E31165" w:rsidRPr="00E35BC4">
        <w:t>202</w:t>
      </w:r>
      <w:r w:rsidR="0004071B" w:rsidRPr="00E35BC4">
        <w:t>6 </w:t>
      </w:r>
      <w:r w:rsidR="00E31165" w:rsidRPr="00E35BC4">
        <w:t>r.</w:t>
      </w:r>
      <w:r w:rsidR="00AA5D15" w:rsidRPr="00E35BC4">
        <w:t xml:space="preserve"> poz. </w:t>
      </w:r>
      <w:r w:rsidR="00E31165" w:rsidRPr="00E35BC4">
        <w:t>187</w:t>
      </w:r>
      <w:r w:rsidR="0049264D" w:rsidRPr="00E35BC4">
        <w:t>).</w:t>
      </w:r>
    </w:p>
    <w:p w14:paraId="6F960D67" w14:textId="77777777" w:rsidR="00C53DC7" w:rsidRPr="00E35BC4" w:rsidRDefault="0049264D" w:rsidP="00CA57C0">
      <w:pPr>
        <w:pStyle w:val="ZUSTzmustartykuempunktem"/>
        <w:keepNext/>
      </w:pPr>
      <w:r w:rsidRPr="00E35BC4">
        <w:t xml:space="preserve">5. </w:t>
      </w:r>
      <w:r w:rsidR="00C53DC7" w:rsidRPr="00E35BC4">
        <w:t>Badanie psychologiczne obejmuje:</w:t>
      </w:r>
    </w:p>
    <w:p w14:paraId="6A8D161C" w14:textId="33491759" w:rsidR="00C53DC7" w:rsidRPr="00E35BC4" w:rsidRDefault="00C53DC7" w:rsidP="00CA57C0">
      <w:pPr>
        <w:pStyle w:val="ZPKTzmpktartykuempunktem"/>
      </w:pPr>
      <w:r w:rsidRPr="00E35BC4">
        <w:t>1)</w:t>
      </w:r>
      <w:r w:rsidR="00CA57C0">
        <w:tab/>
      </w:r>
      <w:r w:rsidRPr="00E35BC4">
        <w:t>określenie sprawności intelektualnej;</w:t>
      </w:r>
    </w:p>
    <w:p w14:paraId="41962D61" w14:textId="04C1D3EF" w:rsidR="00C53DC7" w:rsidRPr="00E35BC4" w:rsidRDefault="00C53DC7" w:rsidP="00CA57C0">
      <w:pPr>
        <w:pStyle w:val="ZPKTzmpktartykuempunktem"/>
      </w:pPr>
      <w:r w:rsidRPr="00E35BC4">
        <w:t>2)</w:t>
      </w:r>
      <w:r w:rsidR="00080CF2" w:rsidRPr="00E35BC4">
        <w:tab/>
      </w:r>
      <w:r w:rsidRPr="00E35BC4">
        <w:t>ocenę osobowości,</w:t>
      </w:r>
      <w:r w:rsidR="0004071B" w:rsidRPr="00E35BC4">
        <w:t xml:space="preserve"> z </w:t>
      </w:r>
      <w:r w:rsidRPr="00E35BC4">
        <w:t>uwzględnieniem funkcjonowania psychologicznego</w:t>
      </w:r>
      <w:r w:rsidR="0004071B" w:rsidRPr="00E35BC4">
        <w:t xml:space="preserve"> w </w:t>
      </w:r>
      <w:r w:rsidRPr="00E35BC4">
        <w:t>trudnych sytuacjach;</w:t>
      </w:r>
    </w:p>
    <w:p w14:paraId="3957A9B8" w14:textId="6F8E2E6E" w:rsidR="00C53DC7" w:rsidRPr="00E35BC4" w:rsidRDefault="00C53DC7" w:rsidP="00CA57C0">
      <w:pPr>
        <w:pStyle w:val="ZPKTzmpktartykuempunktem"/>
      </w:pPr>
      <w:r w:rsidRPr="00E35BC4">
        <w:t>3)</w:t>
      </w:r>
      <w:r w:rsidR="00080CF2" w:rsidRPr="00E35BC4">
        <w:tab/>
      </w:r>
      <w:r w:rsidRPr="00E35BC4">
        <w:t>określenie poziomu dojrzałości społecznej</w:t>
      </w:r>
      <w:r w:rsidR="0004071B" w:rsidRPr="00E35BC4">
        <w:t xml:space="preserve"> i </w:t>
      </w:r>
      <w:r w:rsidRPr="00E35BC4">
        <w:t>emocjonalnej.</w:t>
      </w:r>
    </w:p>
    <w:p w14:paraId="7316DC9F" w14:textId="77777777" w:rsidR="00C53DC7" w:rsidRPr="00E35BC4" w:rsidRDefault="00C53DC7" w:rsidP="00CA57C0">
      <w:pPr>
        <w:pStyle w:val="ZUSTzmustartykuempunktem"/>
      </w:pPr>
      <w:r w:rsidRPr="00E35BC4">
        <w:t>6. Psycholog, przeprowadzając badanie psychologiczne, może poszerzyć jego zakres, j</w:t>
      </w:r>
      <w:r w:rsidR="005C4422" w:rsidRPr="00E35BC4">
        <w:t>eżeli stwierdzi, że jest to nie</w:t>
      </w:r>
      <w:r w:rsidRPr="00E35BC4">
        <w:t>zbędne dla prawidłowej oceny funkcjonowania psychologicznego osoby badanej.</w:t>
      </w:r>
    </w:p>
    <w:p w14:paraId="4F1AA55D" w14:textId="4E8F347D" w:rsidR="005C4422" w:rsidRPr="00E35BC4" w:rsidRDefault="00C53DC7" w:rsidP="00CA57C0">
      <w:pPr>
        <w:pStyle w:val="ZUSTzmustartykuempunktem"/>
      </w:pPr>
      <w:r w:rsidRPr="00E35BC4">
        <w:t xml:space="preserve">7. </w:t>
      </w:r>
      <w:r w:rsidR="005C4422" w:rsidRPr="00E35BC4">
        <w:t>Po przeprowadzeniu badania psycholog wydaje orzeczenie psychologiczne</w:t>
      </w:r>
      <w:r w:rsidR="0004071B" w:rsidRPr="00E35BC4">
        <w:t xml:space="preserve"> o </w:t>
      </w:r>
      <w:r w:rsidR="005C4422" w:rsidRPr="00E35BC4">
        <w:t>braku albo istnieniu przeciwwskazań psychologicznych do pracy</w:t>
      </w:r>
      <w:r w:rsidR="0004071B" w:rsidRPr="00E35BC4">
        <w:t xml:space="preserve"> w </w:t>
      </w:r>
      <w:r w:rsidR="005C4422" w:rsidRPr="00E35BC4">
        <w:t>charakterze straż</w:t>
      </w:r>
      <w:r w:rsidR="00CA57C0">
        <w:t>nika, zwane dalej ,,orzeczeniem”</w:t>
      </w:r>
      <w:r w:rsidR="005C4422" w:rsidRPr="00E35BC4">
        <w:t>, zgodnie</w:t>
      </w:r>
      <w:r w:rsidR="0004071B" w:rsidRPr="00E35BC4">
        <w:t xml:space="preserve"> z </w:t>
      </w:r>
      <w:r w:rsidR="005C4422" w:rsidRPr="00E35BC4">
        <w:t>wzorem określonym</w:t>
      </w:r>
      <w:r w:rsidR="0004071B" w:rsidRPr="00E35BC4">
        <w:t xml:space="preserve"> w </w:t>
      </w:r>
      <w:r w:rsidR="005C4422" w:rsidRPr="00E35BC4">
        <w:t>przepisach wydanych na podstawie</w:t>
      </w:r>
      <w:r w:rsidR="00AA5D15" w:rsidRPr="00E35BC4">
        <w:t xml:space="preserve"> art. </w:t>
      </w:r>
      <w:r w:rsidR="005C4422" w:rsidRPr="00E35BC4">
        <w:t>1</w:t>
      </w:r>
      <w:r w:rsidR="00AA5D15" w:rsidRPr="00E35BC4">
        <w:t>1 ust. </w:t>
      </w:r>
      <w:r w:rsidR="0004071B" w:rsidRPr="00E35BC4">
        <w:t>5 </w:t>
      </w:r>
      <w:r w:rsidR="005C4422" w:rsidRPr="00E35BC4">
        <w:t>ustawy</w:t>
      </w:r>
      <w:r w:rsidR="0004071B" w:rsidRPr="00E35BC4">
        <w:t xml:space="preserve"> z </w:t>
      </w:r>
      <w:r w:rsidR="005C4422" w:rsidRPr="00E35BC4">
        <w:t>dnia 2</w:t>
      </w:r>
      <w:r w:rsidR="0004071B" w:rsidRPr="00E35BC4">
        <w:t>7 </w:t>
      </w:r>
      <w:r w:rsidR="005C4422" w:rsidRPr="00E35BC4">
        <w:t>czerwca 199</w:t>
      </w:r>
      <w:r w:rsidR="0004071B" w:rsidRPr="00E35BC4">
        <w:t>7 </w:t>
      </w:r>
      <w:r w:rsidR="005C4422" w:rsidRPr="00E35BC4">
        <w:t>r.</w:t>
      </w:r>
      <w:r w:rsidR="0004071B" w:rsidRPr="00E35BC4">
        <w:t xml:space="preserve"> o </w:t>
      </w:r>
      <w:r w:rsidR="005C4422" w:rsidRPr="00E35BC4">
        <w:t>służbie medycyny pracy.</w:t>
      </w:r>
      <w:r w:rsidRPr="00E35BC4">
        <w:t xml:space="preserve"> </w:t>
      </w:r>
    </w:p>
    <w:p w14:paraId="4C46C650" w14:textId="77777777" w:rsidR="00F530D7" w:rsidRPr="00E35BC4" w:rsidRDefault="005C4422" w:rsidP="00CA57C0">
      <w:pPr>
        <w:pStyle w:val="ZUSTzmustartykuempunktem"/>
      </w:pPr>
      <w:r w:rsidRPr="00E35BC4">
        <w:lastRenderedPageBreak/>
        <w:t>8. Orzeczenie</w:t>
      </w:r>
      <w:r w:rsidR="0004071B" w:rsidRPr="00E35BC4">
        <w:t xml:space="preserve"> o </w:t>
      </w:r>
      <w:r w:rsidRPr="00E35BC4">
        <w:t>istnieniu przeciwskazań psychologicznych do pracy</w:t>
      </w:r>
      <w:r w:rsidR="0004071B" w:rsidRPr="00E35BC4">
        <w:t xml:space="preserve"> w </w:t>
      </w:r>
      <w:r w:rsidRPr="00E35BC4">
        <w:t xml:space="preserve">charakterze strażnika </w:t>
      </w:r>
      <w:r w:rsidR="00F530D7" w:rsidRPr="00E35BC4">
        <w:t>wymaga uzasadnienia, które psycholog dołącza również do dokumentacji badan psychologicznych osoby badanej.</w:t>
      </w:r>
    </w:p>
    <w:p w14:paraId="5232C99F" w14:textId="614ACA6C" w:rsidR="005E3A53" w:rsidRPr="00E35BC4" w:rsidRDefault="00F530D7" w:rsidP="00CA57C0">
      <w:pPr>
        <w:pStyle w:val="ZUSTzmustartykuempunktem"/>
      </w:pPr>
      <w:r w:rsidRPr="00E35BC4">
        <w:t>9. Orzeczenie jest wydawane</w:t>
      </w:r>
      <w:r w:rsidR="0004071B" w:rsidRPr="00E35BC4">
        <w:t xml:space="preserve"> w </w:t>
      </w:r>
      <w:r w:rsidRPr="00E35BC4">
        <w:t xml:space="preserve">trzech egzemplarzach po jednym </w:t>
      </w:r>
      <w:r w:rsidR="001B13AA" w:rsidRPr="00E35BC4">
        <w:t>egzemplarzu dla osoby badanej</w:t>
      </w:r>
      <w:r w:rsidR="0004071B" w:rsidRPr="00E35BC4">
        <w:t xml:space="preserve"> i </w:t>
      </w:r>
      <w:r w:rsidR="001B13AA" w:rsidRPr="00E35BC4">
        <w:t>komendanta wydającego skierowanie</w:t>
      </w:r>
      <w:r w:rsidR="00A1607F" w:rsidRPr="00E35BC4">
        <w:t>,</w:t>
      </w:r>
      <w:r w:rsidR="0004071B" w:rsidRPr="00E35BC4">
        <w:t xml:space="preserve"> o </w:t>
      </w:r>
      <w:r w:rsidR="00A1607F" w:rsidRPr="00E35BC4">
        <w:t>którym mowa</w:t>
      </w:r>
      <w:r w:rsidR="00AA5D15" w:rsidRPr="00E35BC4">
        <w:t xml:space="preserve"> w ust. </w:t>
      </w:r>
      <w:r w:rsidR="00A1607F" w:rsidRPr="00E35BC4">
        <w:t>4</w:t>
      </w:r>
      <w:r w:rsidR="001B13AA" w:rsidRPr="00E35BC4">
        <w:t>. Trzeci egzemplarz</w:t>
      </w:r>
      <w:r w:rsidR="005E3A53" w:rsidRPr="00E35BC4">
        <w:t xml:space="preserve"> jest dołączany do dokumentacji badań psychologicznych osoby badanej.</w:t>
      </w:r>
    </w:p>
    <w:p w14:paraId="016DBB72" w14:textId="77777777" w:rsidR="00384276" w:rsidRPr="00E35BC4" w:rsidRDefault="005E3A53" w:rsidP="00CA57C0">
      <w:pPr>
        <w:pStyle w:val="ZUSTzmustartykuempunktem"/>
      </w:pPr>
      <w:r w:rsidRPr="00E35BC4">
        <w:t xml:space="preserve">10. </w:t>
      </w:r>
      <w:r w:rsidR="00357C48" w:rsidRPr="00E35BC4">
        <w:t>Orzeczenie wpisuje się do rejestru orzeczeń psychologicznych prowadzonego przez psychologa.</w:t>
      </w:r>
    </w:p>
    <w:p w14:paraId="69BCC05B" w14:textId="0E234EE3" w:rsidR="00A1607F" w:rsidRPr="00E35BC4" w:rsidRDefault="00384276" w:rsidP="00CA57C0">
      <w:pPr>
        <w:pStyle w:val="ZUSTzmustartykuempunktem"/>
      </w:pPr>
      <w:r w:rsidRPr="00E35BC4">
        <w:t xml:space="preserve">11. Od orzeczenia osobie badanej oraz </w:t>
      </w:r>
      <w:r w:rsidR="00A1607F" w:rsidRPr="00E35BC4">
        <w:t>komendantowi wydającemu skierowanie,</w:t>
      </w:r>
      <w:r w:rsidR="0004071B" w:rsidRPr="00E35BC4">
        <w:t xml:space="preserve"> o </w:t>
      </w:r>
      <w:r w:rsidR="00A1607F" w:rsidRPr="00E35BC4">
        <w:t>którym mowa</w:t>
      </w:r>
      <w:r w:rsidR="00AA5D15" w:rsidRPr="00E35BC4">
        <w:t xml:space="preserve"> w ust. </w:t>
      </w:r>
      <w:r w:rsidR="00A1607F" w:rsidRPr="00E35BC4">
        <w:t>4,</w:t>
      </w:r>
      <w:r w:rsidRPr="00E35BC4">
        <w:t xml:space="preserve"> przysługuje odwołanie</w:t>
      </w:r>
      <w:r w:rsidR="0004071B" w:rsidRPr="00E35BC4">
        <w:t xml:space="preserve"> w </w:t>
      </w:r>
      <w:r w:rsidRPr="00E35BC4">
        <w:t>termini</w:t>
      </w:r>
      <w:r w:rsidR="00A1607F" w:rsidRPr="00E35BC4">
        <w:t xml:space="preserve">e </w:t>
      </w:r>
      <w:r w:rsidR="0004071B" w:rsidRPr="00E35BC4">
        <w:t>7 </w:t>
      </w:r>
      <w:r w:rsidR="00A1607F" w:rsidRPr="00E35BC4">
        <w:t>dni od dnia otrzymania orze</w:t>
      </w:r>
      <w:r w:rsidRPr="00E35BC4">
        <w:t>czenia.</w:t>
      </w:r>
    </w:p>
    <w:p w14:paraId="092C48E4" w14:textId="77777777" w:rsidR="00BE70B2" w:rsidRPr="00E35BC4" w:rsidRDefault="00BE70B2" w:rsidP="00CA57C0">
      <w:pPr>
        <w:pStyle w:val="ZUSTzmustartykuempunktem"/>
        <w:keepNext/>
      </w:pPr>
      <w:r w:rsidRPr="00E35BC4">
        <w:t>12. Odwołanie, wraz</w:t>
      </w:r>
      <w:r w:rsidR="0004071B" w:rsidRPr="00E35BC4">
        <w:t xml:space="preserve"> z </w:t>
      </w:r>
      <w:r w:rsidRPr="00E35BC4">
        <w:t>uzasadnieniem, wnosi się na piśmie za pośrednictwem psychologa, który wydał orzeczenie:</w:t>
      </w:r>
    </w:p>
    <w:p w14:paraId="02F50C01" w14:textId="32794D15" w:rsidR="00BE70B2" w:rsidRPr="00E35BC4" w:rsidRDefault="00BE70B2" w:rsidP="00CA57C0">
      <w:pPr>
        <w:pStyle w:val="ZPKTzmpktartykuempunktem"/>
      </w:pPr>
      <w:r w:rsidRPr="00E35BC4">
        <w:t>1)</w:t>
      </w:r>
      <w:r w:rsidR="00080CF2" w:rsidRPr="00E35BC4">
        <w:tab/>
      </w:r>
      <w:r w:rsidRPr="00E35BC4">
        <w:t>do wojewódzkiego ośrodka medycyny pracy, właściwego ze względu na siedzibę pracodawcy,</w:t>
      </w:r>
    </w:p>
    <w:p w14:paraId="0DDA262F" w14:textId="70049A9A" w:rsidR="00BE70B2" w:rsidRPr="00E35BC4" w:rsidRDefault="00BE70B2" w:rsidP="00CA57C0">
      <w:pPr>
        <w:pStyle w:val="ZPKTzmpktartykuempunktem"/>
      </w:pPr>
      <w:r w:rsidRPr="00E35BC4">
        <w:t>2)</w:t>
      </w:r>
      <w:r w:rsidR="00080CF2" w:rsidRPr="00E35BC4">
        <w:tab/>
      </w:r>
      <w:r w:rsidR="0004071B" w:rsidRPr="00E35BC4">
        <w:t>w </w:t>
      </w:r>
      <w:r w:rsidRPr="00E35BC4">
        <w:t>przypadku orzeczenia wydanego przez psychologa zatrudnionego</w:t>
      </w:r>
      <w:r w:rsidR="0004071B" w:rsidRPr="00E35BC4">
        <w:t xml:space="preserve"> w </w:t>
      </w:r>
      <w:r w:rsidRPr="00E35BC4">
        <w:t xml:space="preserve">wojewódzkim ośrodku medycyny pracy </w:t>
      </w:r>
      <w:r w:rsidR="00054D51" w:rsidRPr="00E35BC4">
        <w:t>–</w:t>
      </w:r>
      <w:r w:rsidRPr="00E35BC4">
        <w:t xml:space="preserve"> do instytutu badawczego</w:t>
      </w:r>
      <w:r w:rsidR="0004071B" w:rsidRPr="00E35BC4">
        <w:t xml:space="preserve"> w </w:t>
      </w:r>
      <w:r w:rsidRPr="00E35BC4">
        <w:t>dziedzinie medycyny pracy.</w:t>
      </w:r>
    </w:p>
    <w:p w14:paraId="04F785D0" w14:textId="7C278DB8" w:rsidR="002B2C28" w:rsidRPr="00E35BC4" w:rsidRDefault="00BE70B2" w:rsidP="00CA57C0">
      <w:pPr>
        <w:pStyle w:val="ZUSTzmustartykuempunktem"/>
      </w:pPr>
      <w:r w:rsidRPr="00E35BC4">
        <w:t>13.</w:t>
      </w:r>
      <w:r w:rsidR="00A10825" w:rsidRPr="00E35BC4">
        <w:t xml:space="preserve"> </w:t>
      </w:r>
      <w:r w:rsidRPr="00E35BC4">
        <w:t>Psycholog, za pośrednictwem którego jest wnoszone odwołanie,</w:t>
      </w:r>
      <w:r w:rsidR="0004071B" w:rsidRPr="00E35BC4">
        <w:t xml:space="preserve"> w </w:t>
      </w:r>
      <w:r w:rsidRPr="00E35BC4">
        <w:t xml:space="preserve">terminie </w:t>
      </w:r>
      <w:r w:rsidR="0004071B" w:rsidRPr="00E35BC4">
        <w:t>7 </w:t>
      </w:r>
      <w:r w:rsidRPr="00E35BC4">
        <w:t>dni od dnia otrzymania odwołania przekazuje je, wraz</w:t>
      </w:r>
      <w:r w:rsidR="0004071B" w:rsidRPr="00E35BC4">
        <w:t xml:space="preserve"> z </w:t>
      </w:r>
      <w:r w:rsidRPr="00E35BC4">
        <w:t>kopią dokumentacji psychologicznej, do podmiotu odwoławczego. Podmiot odwoławczy jest obowiązany do przeprowadzenia badania psychologicznego,</w:t>
      </w:r>
      <w:r w:rsidR="0004071B" w:rsidRPr="00E35BC4">
        <w:t xml:space="preserve"> o </w:t>
      </w:r>
      <w:r w:rsidRPr="00E35BC4">
        <w:t>którym mowa</w:t>
      </w:r>
      <w:r w:rsidR="00AA5D15" w:rsidRPr="00E35BC4">
        <w:t xml:space="preserve"> w § 5 ust. 1 i </w:t>
      </w:r>
      <w:r w:rsidRPr="00E35BC4">
        <w:t>2, oraz do wydania orzeczenia, zgodnie</w:t>
      </w:r>
      <w:r w:rsidR="0004071B" w:rsidRPr="00E35BC4">
        <w:t xml:space="preserve"> z </w:t>
      </w:r>
      <w:r w:rsidRPr="00E35BC4">
        <w:t>wzorem określonym</w:t>
      </w:r>
      <w:r w:rsidR="0004071B" w:rsidRPr="00E35BC4">
        <w:t xml:space="preserve"> w </w:t>
      </w:r>
      <w:r w:rsidRPr="00E35BC4">
        <w:t>przepisach wydanych na podstawie</w:t>
      </w:r>
      <w:r w:rsidR="00AA5D15" w:rsidRPr="00E35BC4">
        <w:t xml:space="preserve"> art. </w:t>
      </w:r>
      <w:r w:rsidRPr="00E35BC4">
        <w:t>1</w:t>
      </w:r>
      <w:r w:rsidR="00AA5D15" w:rsidRPr="00E35BC4">
        <w:t>1 ust. </w:t>
      </w:r>
      <w:r w:rsidR="0004071B" w:rsidRPr="00E35BC4">
        <w:t>5 </w:t>
      </w:r>
      <w:r w:rsidRPr="00E35BC4">
        <w:t>ustawy</w:t>
      </w:r>
      <w:r w:rsidR="0004071B" w:rsidRPr="00E35BC4">
        <w:t xml:space="preserve"> z </w:t>
      </w:r>
      <w:r w:rsidRPr="00E35BC4">
        <w:t>dnia 2</w:t>
      </w:r>
      <w:r w:rsidR="0004071B" w:rsidRPr="00E35BC4">
        <w:t>7 </w:t>
      </w:r>
      <w:r w:rsidRPr="00E35BC4">
        <w:t>czerwca 199</w:t>
      </w:r>
      <w:r w:rsidR="0004071B" w:rsidRPr="00E35BC4">
        <w:t>7 </w:t>
      </w:r>
      <w:r w:rsidRPr="00E35BC4">
        <w:t>r.</w:t>
      </w:r>
      <w:r w:rsidR="0004071B" w:rsidRPr="00E35BC4">
        <w:t xml:space="preserve"> o </w:t>
      </w:r>
      <w:r w:rsidRPr="00E35BC4">
        <w:t>służbie medycyny pracy,</w:t>
      </w:r>
      <w:r w:rsidR="0004071B" w:rsidRPr="00E35BC4">
        <w:t xml:space="preserve"> w </w:t>
      </w:r>
      <w:r w:rsidRPr="00E35BC4">
        <w:t>terminie 3</w:t>
      </w:r>
      <w:r w:rsidR="0004071B" w:rsidRPr="00E35BC4">
        <w:t>0 </w:t>
      </w:r>
      <w:r w:rsidRPr="00E35BC4">
        <w:t>dni od dnia otrzymania odwołania</w:t>
      </w:r>
      <w:r w:rsidR="00E9119B" w:rsidRPr="00E35BC4">
        <w:t>.</w:t>
      </w:r>
      <w:r w:rsidR="002B2C28" w:rsidRPr="00E35BC4">
        <w:t>”;</w:t>
      </w:r>
    </w:p>
    <w:p w14:paraId="26D5318A" w14:textId="1C5EB9AC" w:rsidR="002B2C28" w:rsidRPr="00E35BC4" w:rsidRDefault="002B2C28" w:rsidP="00CA57C0">
      <w:pPr>
        <w:pStyle w:val="PKTpunkt"/>
        <w:keepNext/>
      </w:pPr>
      <w:r w:rsidRPr="00E35BC4">
        <w:t>21)</w:t>
      </w:r>
      <w:r w:rsidR="00CA57C0">
        <w:tab/>
      </w:r>
      <w:r w:rsidR="00AA5D15" w:rsidRPr="00E35BC4">
        <w:t>art. </w:t>
      </w:r>
      <w:r w:rsidRPr="00E35BC4">
        <w:t>2</w:t>
      </w:r>
      <w:r w:rsidR="0004071B" w:rsidRPr="00E35BC4">
        <w:t>5 </w:t>
      </w:r>
      <w:r w:rsidR="005D0354" w:rsidRPr="00E35BC4">
        <w:t>otrzymuje brzmienie</w:t>
      </w:r>
      <w:r w:rsidRPr="00E35BC4">
        <w:t>:</w:t>
      </w:r>
    </w:p>
    <w:p w14:paraId="5BDA3EB7" w14:textId="77777777" w:rsidR="002B2C28" w:rsidRPr="00E35BC4" w:rsidRDefault="005D0354" w:rsidP="00CA57C0">
      <w:pPr>
        <w:pStyle w:val="ZUSTzmustartykuempunktem"/>
      </w:pPr>
      <w:r w:rsidRPr="00E35BC4" w:rsidDel="005D0354">
        <w:t xml:space="preserve"> </w:t>
      </w:r>
      <w:r w:rsidR="002B2C28" w:rsidRPr="00E35BC4">
        <w:t>„</w:t>
      </w:r>
      <w:r w:rsidRPr="00E35BC4">
        <w:t xml:space="preserve">Art. 25. </w:t>
      </w:r>
      <w:r w:rsidR="002B2C28" w:rsidRPr="00E35BC4">
        <w:t>1. Strażnika zatrudnia się po raz pierwszy na czas określony nie dłuższy niż 1</w:t>
      </w:r>
      <w:r w:rsidR="0004071B" w:rsidRPr="00E35BC4">
        <w:t>2 </w:t>
      </w:r>
      <w:r w:rsidR="002B2C28" w:rsidRPr="00E35BC4">
        <w:t>miesięcy.</w:t>
      </w:r>
    </w:p>
    <w:p w14:paraId="5EA4EC89" w14:textId="77777777" w:rsidR="00432821" w:rsidRPr="00E35BC4" w:rsidRDefault="00432821" w:rsidP="00CA57C0">
      <w:pPr>
        <w:pStyle w:val="ZUSTzmustartykuempunktem"/>
      </w:pPr>
      <w:r w:rsidRPr="00E35BC4">
        <w:t>2.</w:t>
      </w:r>
      <w:r w:rsidR="0004071B" w:rsidRPr="00E35BC4">
        <w:t xml:space="preserve"> W </w:t>
      </w:r>
      <w:r w:rsidRPr="00E35BC4">
        <w:t>uzasadnionych przypadkach można zatrudnić strażnika na czas nieokreślo</w:t>
      </w:r>
      <w:r w:rsidR="00E31165" w:rsidRPr="00E35BC4">
        <w:t xml:space="preserve">ny, jeżeli posiada odpowiednie </w:t>
      </w:r>
      <w:r w:rsidRPr="00E35BC4">
        <w:t>przygotowanie do pracy</w:t>
      </w:r>
      <w:r w:rsidR="0004071B" w:rsidRPr="00E35BC4">
        <w:t xml:space="preserve"> w </w:t>
      </w:r>
      <w:r w:rsidRPr="00E35BC4">
        <w:t>straży.</w:t>
      </w:r>
    </w:p>
    <w:p w14:paraId="78133FD9" w14:textId="77777777" w:rsidR="002B2C28" w:rsidRPr="00E35BC4" w:rsidRDefault="005D0354" w:rsidP="00CA57C0">
      <w:pPr>
        <w:pStyle w:val="ZUSTzmustartykuempunktem"/>
      </w:pPr>
      <w:r w:rsidRPr="00E35BC4" w:rsidDel="005D0354">
        <w:t xml:space="preserve"> </w:t>
      </w:r>
      <w:r w:rsidR="00432821" w:rsidRPr="00E35BC4">
        <w:t>3</w:t>
      </w:r>
      <w:r w:rsidR="002B2C28" w:rsidRPr="00E35BC4">
        <w:t xml:space="preserve">. Strażnika </w:t>
      </w:r>
      <w:r w:rsidR="00432821" w:rsidRPr="00E35BC4">
        <w:t xml:space="preserve">zatrudnianego na czas określony </w:t>
      </w:r>
      <w:r w:rsidR="002B2C28" w:rsidRPr="00E35BC4">
        <w:t>kieruje się na szkolenie podstawowe, nie później niż</w:t>
      </w:r>
      <w:r w:rsidR="0004071B" w:rsidRPr="00E35BC4">
        <w:t xml:space="preserve"> w </w:t>
      </w:r>
      <w:r w:rsidR="002B2C28" w:rsidRPr="00E35BC4">
        <w:t xml:space="preserve">terminie </w:t>
      </w:r>
      <w:r w:rsidR="0004071B" w:rsidRPr="00E35BC4">
        <w:t>6 </w:t>
      </w:r>
      <w:r w:rsidR="002B2C28" w:rsidRPr="00E35BC4">
        <w:t>miesięcy od dnia zatrudnienia.</w:t>
      </w:r>
    </w:p>
    <w:p w14:paraId="1585603F" w14:textId="77777777" w:rsidR="005D0354" w:rsidRPr="00E35BC4" w:rsidRDefault="00432821" w:rsidP="00CA57C0">
      <w:pPr>
        <w:pStyle w:val="ZUSTzmustartykuempunktem"/>
        <w:keepNext/>
      </w:pPr>
      <w:r w:rsidRPr="00E35BC4">
        <w:lastRenderedPageBreak/>
        <w:t>4</w:t>
      </w:r>
      <w:r w:rsidR="005D0354" w:rsidRPr="00E35BC4">
        <w:t xml:space="preserve">. Szkolenie podstawowe </w:t>
      </w:r>
      <w:r w:rsidR="00621DAE" w:rsidRPr="00E35BC4">
        <w:t>mogą prowadzić:</w:t>
      </w:r>
    </w:p>
    <w:p w14:paraId="38CA0078" w14:textId="6371040E" w:rsidR="00621DAE" w:rsidRPr="00E35BC4" w:rsidRDefault="00CA57C0" w:rsidP="00CA57C0">
      <w:pPr>
        <w:pStyle w:val="ZPKTzmpktartykuempunktem"/>
      </w:pPr>
      <w:r>
        <w:t>1)</w:t>
      </w:r>
      <w:r>
        <w:tab/>
      </w:r>
      <w:r w:rsidR="00621DAE" w:rsidRPr="00E35BC4">
        <w:t>jednostki org</w:t>
      </w:r>
      <w:r w:rsidR="00080CF2" w:rsidRPr="00E35BC4">
        <w:t>anizacyjne Policji,</w:t>
      </w:r>
    </w:p>
    <w:p w14:paraId="3880BC2F" w14:textId="18072A68" w:rsidR="00621DAE" w:rsidRPr="00E35BC4" w:rsidRDefault="00CA57C0" w:rsidP="00CA57C0">
      <w:pPr>
        <w:pStyle w:val="ZPKTzmpktartykuempunktem"/>
      </w:pPr>
      <w:r>
        <w:t>2)</w:t>
      </w:r>
      <w:r>
        <w:tab/>
      </w:r>
      <w:r w:rsidR="00621DAE" w:rsidRPr="00E35BC4">
        <w:t>jednostki straży</w:t>
      </w:r>
      <w:r w:rsidR="00080CF2" w:rsidRPr="00E35BC4">
        <w:t>,</w:t>
      </w:r>
    </w:p>
    <w:p w14:paraId="3DC02094" w14:textId="165EF9FA" w:rsidR="00621DAE" w:rsidRPr="00E35BC4" w:rsidRDefault="00CA57C0" w:rsidP="00CA57C0">
      <w:pPr>
        <w:pStyle w:val="ZPKTzmpktartykuempunktem"/>
        <w:keepNext/>
      </w:pPr>
      <w:r>
        <w:t>3)</w:t>
      </w:r>
      <w:r>
        <w:tab/>
      </w:r>
      <w:r w:rsidR="00621DAE" w:rsidRPr="00E35BC4">
        <w:t>podmioty działające na podstawie przepisów</w:t>
      </w:r>
      <w:r w:rsidR="0004071B" w:rsidRPr="00E35BC4">
        <w:t xml:space="preserve"> o </w:t>
      </w:r>
      <w:r w:rsidR="00621DAE" w:rsidRPr="00E35BC4">
        <w:t>działalności gospodarczej albo przepisów</w:t>
      </w:r>
      <w:r w:rsidR="0004071B" w:rsidRPr="00E35BC4">
        <w:t xml:space="preserve"> o </w:t>
      </w:r>
      <w:r w:rsidR="00621DAE" w:rsidRPr="00E35BC4">
        <w:t>systemie oświaty</w:t>
      </w:r>
    </w:p>
    <w:p w14:paraId="0EAEAEE0" w14:textId="65C6F84A" w:rsidR="00621DAE" w:rsidRPr="00E35BC4" w:rsidRDefault="00AA5D15" w:rsidP="00CA57C0">
      <w:pPr>
        <w:pStyle w:val="ZCZWSPPKTzmczciwsppktartykuempunktem"/>
      </w:pPr>
      <w:r w:rsidRPr="00E35BC4">
        <w:noBreakHyphen/>
        <w:t xml:space="preserve"> </w:t>
      </w:r>
      <w:r w:rsidR="00621DAE" w:rsidRPr="00E35BC4">
        <w:t>zgodnie</w:t>
      </w:r>
      <w:r w:rsidR="0004071B" w:rsidRPr="00E35BC4">
        <w:t xml:space="preserve"> z </w:t>
      </w:r>
      <w:r w:rsidR="00621DAE" w:rsidRPr="00E35BC4">
        <w:t>umową zawartą</w:t>
      </w:r>
      <w:r w:rsidR="0004071B" w:rsidRPr="00E35BC4">
        <w:t xml:space="preserve"> z </w:t>
      </w:r>
      <w:r w:rsidR="00621DAE" w:rsidRPr="00E35BC4">
        <w:t>komendantem straży</w:t>
      </w:r>
      <w:r w:rsidR="0004071B" w:rsidRPr="00E35BC4">
        <w:t xml:space="preserve"> a w </w:t>
      </w:r>
      <w:r w:rsidR="00621DAE" w:rsidRPr="00E35BC4">
        <w:t>przypadku straży,</w:t>
      </w:r>
      <w:r w:rsidR="0004071B" w:rsidRPr="00E35BC4">
        <w:t xml:space="preserve"> o </w:t>
      </w:r>
      <w:r w:rsidR="00621DAE" w:rsidRPr="00E35BC4">
        <w:t>których mowa</w:t>
      </w:r>
      <w:r w:rsidRPr="00E35BC4">
        <w:t xml:space="preserve"> w art. 6 ust. </w:t>
      </w:r>
      <w:r w:rsidR="00621DAE" w:rsidRPr="00E35BC4">
        <w:t>2,</w:t>
      </w:r>
      <w:r w:rsidR="0004071B" w:rsidRPr="00E35BC4">
        <w:t xml:space="preserve"> z </w:t>
      </w:r>
      <w:r w:rsidR="00621DAE" w:rsidRPr="00E35BC4">
        <w:t>wójtem (burmistrzem, prezydentem miasta).</w:t>
      </w:r>
    </w:p>
    <w:p w14:paraId="5E778A6F" w14:textId="77777777" w:rsidR="00D6730C" w:rsidRPr="00E35BC4" w:rsidRDefault="00D6730C" w:rsidP="00CA57C0">
      <w:pPr>
        <w:pStyle w:val="ZUSTzmustartykuempunktem"/>
        <w:keepNext/>
      </w:pPr>
      <w:r w:rsidRPr="00E35BC4">
        <w:t>5. Szkolenie podstawowe</w:t>
      </w:r>
      <w:r w:rsidR="0004071B" w:rsidRPr="00E35BC4">
        <w:t xml:space="preserve"> w </w:t>
      </w:r>
      <w:r w:rsidRPr="00E35BC4">
        <w:t>zakresie:</w:t>
      </w:r>
    </w:p>
    <w:p w14:paraId="2B06B3F8" w14:textId="3D8F9DBF" w:rsidR="00D6730C" w:rsidRPr="00E35BC4" w:rsidRDefault="00CA57C0" w:rsidP="00CA57C0">
      <w:pPr>
        <w:pStyle w:val="ZPKTzmpktartykuempunktem"/>
      </w:pPr>
      <w:r>
        <w:t>1)</w:t>
      </w:r>
      <w:r>
        <w:tab/>
      </w:r>
      <w:r w:rsidR="00D6730C" w:rsidRPr="00E35BC4">
        <w:t>zagadnień</w:t>
      </w:r>
      <w:r w:rsidR="0004071B" w:rsidRPr="00E35BC4">
        <w:t xml:space="preserve"> z </w:t>
      </w:r>
      <w:r w:rsidR="00D6730C" w:rsidRPr="00E35BC4">
        <w:t>prewencji</w:t>
      </w:r>
      <w:r w:rsidR="00080CF2" w:rsidRPr="00E35BC4">
        <w:t>,</w:t>
      </w:r>
    </w:p>
    <w:p w14:paraId="3B32FD4C" w14:textId="6FAC0F38" w:rsidR="00D6730C" w:rsidRPr="00E35BC4" w:rsidRDefault="00CA57C0" w:rsidP="00CA57C0">
      <w:pPr>
        <w:pStyle w:val="ZPKTzmpktartykuempunktem"/>
      </w:pPr>
      <w:r>
        <w:t>2)</w:t>
      </w:r>
      <w:r>
        <w:tab/>
      </w:r>
      <w:r w:rsidR="00D6730C" w:rsidRPr="00E35BC4">
        <w:t>użycia</w:t>
      </w:r>
      <w:r w:rsidR="0004071B" w:rsidRPr="00E35BC4">
        <w:t xml:space="preserve"> i </w:t>
      </w:r>
      <w:r w:rsidR="00D6730C" w:rsidRPr="00E35BC4">
        <w:t>wykorzystania środków przymusu bezpośredniego</w:t>
      </w:r>
      <w:r w:rsidR="00080CF2" w:rsidRPr="00E35BC4">
        <w:t>,</w:t>
      </w:r>
    </w:p>
    <w:p w14:paraId="2E2C1C09" w14:textId="037B573B" w:rsidR="00D6730C" w:rsidRPr="00E35BC4" w:rsidRDefault="00CA57C0" w:rsidP="00CA57C0">
      <w:pPr>
        <w:pStyle w:val="ZPKTzmpktartykuempunktem"/>
      </w:pPr>
      <w:r>
        <w:t>3)</w:t>
      </w:r>
      <w:r>
        <w:tab/>
      </w:r>
      <w:r w:rsidR="00D6730C" w:rsidRPr="00E35BC4">
        <w:t>organizacji</w:t>
      </w:r>
      <w:r w:rsidR="0004071B" w:rsidRPr="00E35BC4">
        <w:t xml:space="preserve"> i </w:t>
      </w:r>
      <w:r w:rsidR="00D6730C" w:rsidRPr="00E35BC4">
        <w:t>zasad wykonywania konwojów</w:t>
      </w:r>
      <w:r w:rsidR="00080CF2" w:rsidRPr="00E35BC4">
        <w:t>,</w:t>
      </w:r>
    </w:p>
    <w:p w14:paraId="6D3C4D6C" w14:textId="061E2B7B" w:rsidR="00D6730C" w:rsidRPr="00E35BC4" w:rsidRDefault="00CA57C0" w:rsidP="00CA57C0">
      <w:pPr>
        <w:pStyle w:val="ZPKTzmpktartykuempunktem"/>
      </w:pPr>
      <w:r>
        <w:t>4)</w:t>
      </w:r>
      <w:r>
        <w:tab/>
      </w:r>
      <w:r w:rsidR="00D6730C" w:rsidRPr="00E35BC4">
        <w:t>organizacji</w:t>
      </w:r>
      <w:r w:rsidR="0004071B" w:rsidRPr="00E35BC4">
        <w:t xml:space="preserve"> i </w:t>
      </w:r>
      <w:r w:rsidR="00D6730C" w:rsidRPr="00E35BC4">
        <w:t>wykonywania ochrony obiektów</w:t>
      </w:r>
      <w:r w:rsidR="00080CF2" w:rsidRPr="00E35BC4">
        <w:t>,</w:t>
      </w:r>
    </w:p>
    <w:p w14:paraId="3D73255D" w14:textId="6984082D" w:rsidR="00D6730C" w:rsidRPr="00E35BC4" w:rsidRDefault="00CA57C0" w:rsidP="00CA57C0">
      <w:pPr>
        <w:pStyle w:val="ZPKTzmpktartykuempunktem"/>
        <w:keepNext/>
      </w:pPr>
      <w:r>
        <w:t>5)</w:t>
      </w:r>
      <w:r>
        <w:tab/>
      </w:r>
      <w:r w:rsidR="00D6730C" w:rsidRPr="00E35BC4">
        <w:t>ruchu drogowego</w:t>
      </w:r>
    </w:p>
    <w:p w14:paraId="056D47D1" w14:textId="438C7D83" w:rsidR="00D6730C" w:rsidRPr="00E35BC4" w:rsidRDefault="00AA5D15" w:rsidP="00CA57C0">
      <w:pPr>
        <w:pStyle w:val="ZCZWSPPKTzmczciwsppktartykuempunktem"/>
      </w:pPr>
      <w:r w:rsidRPr="00E35BC4">
        <w:noBreakHyphen/>
        <w:t xml:space="preserve"> </w:t>
      </w:r>
      <w:r w:rsidR="00D6730C" w:rsidRPr="00E35BC4">
        <w:t>prowadzi Policja.</w:t>
      </w:r>
    </w:p>
    <w:p w14:paraId="4C68C709" w14:textId="77777777" w:rsidR="00A71777" w:rsidRPr="00E35BC4" w:rsidRDefault="00A71777" w:rsidP="00CA57C0">
      <w:pPr>
        <w:pStyle w:val="ZUSTzmustartykuempunktem"/>
        <w:keepNext/>
      </w:pPr>
      <w:r w:rsidRPr="00E35BC4">
        <w:t>6</w:t>
      </w:r>
      <w:r w:rsidR="00621DAE" w:rsidRPr="00E35BC4">
        <w:t>.</w:t>
      </w:r>
      <w:r w:rsidRPr="00E35BC4">
        <w:t xml:space="preserve"> Właściwy miejscowo dla miejsca prowadzenia szkolenia </w:t>
      </w:r>
      <w:r w:rsidR="00042501" w:rsidRPr="00E35BC4">
        <w:t xml:space="preserve">podstawowego </w:t>
      </w:r>
      <w:r w:rsidRPr="00E35BC4">
        <w:t>komendant wojewódzki Policji</w:t>
      </w:r>
      <w:r w:rsidR="00042501" w:rsidRPr="00E35BC4">
        <w:t xml:space="preserve"> </w:t>
      </w:r>
      <w:r w:rsidRPr="00E35BC4">
        <w:t>zatwierdza:</w:t>
      </w:r>
    </w:p>
    <w:p w14:paraId="6AA88141" w14:textId="3904103D" w:rsidR="00A71777" w:rsidRPr="00E35BC4" w:rsidRDefault="00A71777" w:rsidP="00CA57C0">
      <w:pPr>
        <w:pStyle w:val="ZPKTzmpktartykuempunktem"/>
      </w:pPr>
      <w:r w:rsidRPr="00E35BC4">
        <w:t>1)</w:t>
      </w:r>
      <w:r w:rsidR="00080CF2" w:rsidRPr="00E35BC4">
        <w:tab/>
      </w:r>
      <w:r w:rsidRPr="00E35BC4">
        <w:t>szczegółowy program szkolenia podstawowego opracowany przez podmiot szkolący;</w:t>
      </w:r>
    </w:p>
    <w:p w14:paraId="5D738469" w14:textId="6B4875F4" w:rsidR="00A71777" w:rsidRPr="00E35BC4" w:rsidRDefault="00A71777" w:rsidP="00CA57C0">
      <w:pPr>
        <w:pStyle w:val="ZPKTzmpktartykuempunktem"/>
      </w:pPr>
      <w:r w:rsidRPr="00E35BC4">
        <w:t>2)</w:t>
      </w:r>
      <w:r w:rsidR="00080CF2" w:rsidRPr="00E35BC4">
        <w:tab/>
      </w:r>
      <w:r w:rsidRPr="00E35BC4">
        <w:t xml:space="preserve">testy do części pisemnej egzaminu, zestawy pytań do części ustnej egzaminu </w:t>
      </w:r>
      <w:r w:rsidR="00E63919" w:rsidRPr="00E35BC4">
        <w:t xml:space="preserve">oraz  </w:t>
      </w:r>
      <w:r w:rsidRPr="00E35BC4">
        <w:t xml:space="preserve">zestawy </w:t>
      </w:r>
      <w:r w:rsidR="00E63919" w:rsidRPr="00E35BC4">
        <w:t xml:space="preserve">zadań do sprawdzenia </w:t>
      </w:r>
      <w:r w:rsidRPr="00E35BC4">
        <w:t>praktycznych umiejętności przygotowane przez podmiot szkolący.</w:t>
      </w:r>
    </w:p>
    <w:p w14:paraId="33AB9C44" w14:textId="77777777" w:rsidR="00621DAE" w:rsidRPr="00E35BC4" w:rsidRDefault="00621DAE" w:rsidP="00CA57C0">
      <w:pPr>
        <w:pStyle w:val="ZUSTzmustartykuempunktem"/>
      </w:pPr>
      <w:r w:rsidRPr="00E35BC4">
        <w:t xml:space="preserve"> </w:t>
      </w:r>
      <w:r w:rsidR="00042501" w:rsidRPr="00E35BC4">
        <w:t xml:space="preserve">7. </w:t>
      </w:r>
      <w:r w:rsidRPr="00E35BC4">
        <w:t>Szkolenie podstawowe kończy się egzaminem przeprowadzanym przez komisję egzaminacyjną, którą powołuje właściwy komendant wojewódzki (Stołeczny) Policji.</w:t>
      </w:r>
    </w:p>
    <w:p w14:paraId="5996BAA9" w14:textId="330AB526" w:rsidR="005602F7" w:rsidRPr="00E35BC4" w:rsidRDefault="00042501" w:rsidP="00CA57C0">
      <w:pPr>
        <w:pStyle w:val="ZUSTzmustartykuempunktem"/>
      </w:pPr>
      <w:r w:rsidRPr="00E35BC4">
        <w:t>8</w:t>
      </w:r>
      <w:r w:rsidR="00621DAE" w:rsidRPr="00E35BC4">
        <w:t>. Członkami komisji,</w:t>
      </w:r>
      <w:r w:rsidR="0004071B" w:rsidRPr="00E35BC4">
        <w:t xml:space="preserve"> o </w:t>
      </w:r>
      <w:r w:rsidR="00621DAE" w:rsidRPr="00E35BC4">
        <w:t>której mowa</w:t>
      </w:r>
      <w:r w:rsidR="00AA5D15" w:rsidRPr="00E35BC4">
        <w:t xml:space="preserve"> w ust. </w:t>
      </w:r>
      <w:r w:rsidRPr="00E35BC4">
        <w:t>7</w:t>
      </w:r>
      <w:r w:rsidR="00621DAE" w:rsidRPr="00E35BC4">
        <w:t>, są osoby posiadające wiedzę, umiejętności</w:t>
      </w:r>
      <w:r w:rsidR="0004071B" w:rsidRPr="00E35BC4">
        <w:t xml:space="preserve"> i </w:t>
      </w:r>
      <w:r w:rsidR="00621DAE" w:rsidRPr="00E35BC4">
        <w:t>doświadczenie</w:t>
      </w:r>
      <w:r w:rsidR="0004071B" w:rsidRPr="00E35BC4">
        <w:t xml:space="preserve"> w </w:t>
      </w:r>
      <w:r w:rsidR="00621DAE" w:rsidRPr="00E35BC4">
        <w:t>zakresie wynikającym</w:t>
      </w:r>
      <w:r w:rsidR="0004071B" w:rsidRPr="00E35BC4">
        <w:t xml:space="preserve"> z </w:t>
      </w:r>
      <w:r w:rsidR="00621DAE" w:rsidRPr="00E35BC4">
        <w:t xml:space="preserve">programu szkolenia podstawowego. </w:t>
      </w:r>
    </w:p>
    <w:p w14:paraId="0683DD0F" w14:textId="77777777" w:rsidR="00CC36A8" w:rsidRPr="00E35BC4" w:rsidRDefault="00CC36A8" w:rsidP="00CA57C0">
      <w:pPr>
        <w:pStyle w:val="ZUSTzmustartykuempunktem"/>
      </w:pPr>
      <w:r w:rsidRPr="00E35BC4">
        <w:t>9. Komisja egzaminacyjna ocenia każdą część egzaminu odrębnie,</w:t>
      </w:r>
      <w:r w:rsidR="0004071B" w:rsidRPr="00E35BC4">
        <w:t xml:space="preserve"> a </w:t>
      </w:r>
      <w:r w:rsidRPr="00E35BC4">
        <w:t>egzamin uznaje za złożony</w:t>
      </w:r>
      <w:r w:rsidR="0004071B" w:rsidRPr="00E35BC4">
        <w:t xml:space="preserve"> z </w:t>
      </w:r>
      <w:r w:rsidRPr="00E35BC4">
        <w:t>wynikiem pozytywnym, jeżeli strażnik otrzyma pozytywne oceny</w:t>
      </w:r>
      <w:r w:rsidR="0004071B" w:rsidRPr="00E35BC4">
        <w:t xml:space="preserve"> z </w:t>
      </w:r>
      <w:r w:rsidRPr="00E35BC4">
        <w:t>części ustnej</w:t>
      </w:r>
      <w:r w:rsidR="0004071B" w:rsidRPr="00E35BC4">
        <w:t xml:space="preserve"> i </w:t>
      </w:r>
      <w:r w:rsidRPr="00E35BC4">
        <w:t>części praktycznej od większości członków komisji egzaminacyjnej oraz gdy zaznaczy</w:t>
      </w:r>
      <w:r w:rsidR="0004071B" w:rsidRPr="00E35BC4">
        <w:t xml:space="preserve"> w </w:t>
      </w:r>
      <w:r w:rsidRPr="00E35BC4">
        <w:t>arkuszu testowym części pisemnej egzaminu minimum 65% prawidłowych odpowiedzi.</w:t>
      </w:r>
    </w:p>
    <w:p w14:paraId="0BC43F00" w14:textId="77777777" w:rsidR="00621DAE" w:rsidRPr="00E35BC4" w:rsidRDefault="00BA249D" w:rsidP="00CA57C0">
      <w:pPr>
        <w:pStyle w:val="ZARTzmartartykuempunktem"/>
      </w:pPr>
      <w:r w:rsidRPr="00E35BC4">
        <w:t>10</w:t>
      </w:r>
      <w:r w:rsidR="005602F7" w:rsidRPr="00E35BC4">
        <w:t>. Po ukończeniu szkolenia podstawowego</w:t>
      </w:r>
      <w:r w:rsidR="0004071B" w:rsidRPr="00E35BC4">
        <w:t xml:space="preserve"> i </w:t>
      </w:r>
      <w:r w:rsidR="005602F7" w:rsidRPr="00E35BC4">
        <w:t>złożeniu</w:t>
      </w:r>
      <w:r w:rsidR="0004071B" w:rsidRPr="00E35BC4">
        <w:t xml:space="preserve"> z </w:t>
      </w:r>
      <w:r w:rsidR="005602F7" w:rsidRPr="00E35BC4">
        <w:t xml:space="preserve">wynikiem pozytywnym egzaminu, strażnik </w:t>
      </w:r>
      <w:r w:rsidR="009F5666" w:rsidRPr="00E35BC4">
        <w:t>może zostać zatrudniony</w:t>
      </w:r>
      <w:r w:rsidR="005602F7" w:rsidRPr="00E35BC4">
        <w:t xml:space="preserve"> na czas nieokreślony.</w:t>
      </w:r>
      <w:r w:rsidR="009F5666" w:rsidRPr="00E35BC4">
        <w:t xml:space="preserve"> </w:t>
      </w:r>
    </w:p>
    <w:p w14:paraId="02B19F79" w14:textId="4E651DAB" w:rsidR="009F5666" w:rsidRPr="00E35BC4" w:rsidRDefault="00BA249D" w:rsidP="00CA57C0">
      <w:pPr>
        <w:pStyle w:val="ZUSTzmustartykuempunktem"/>
      </w:pPr>
      <w:r w:rsidRPr="00E35BC4">
        <w:lastRenderedPageBreak/>
        <w:t>11</w:t>
      </w:r>
      <w:r w:rsidR="009F5666" w:rsidRPr="00E35BC4">
        <w:t>.</w:t>
      </w:r>
      <w:r w:rsidR="0004071B" w:rsidRPr="00E35BC4">
        <w:t xml:space="preserve"> W </w:t>
      </w:r>
      <w:r w:rsidR="009F5666" w:rsidRPr="00E35BC4">
        <w:t>przypadku negatywnej oceny</w:t>
      </w:r>
      <w:r w:rsidR="0004071B" w:rsidRPr="00E35BC4">
        <w:t xml:space="preserve"> z </w:t>
      </w:r>
      <w:r w:rsidR="009F5666" w:rsidRPr="00E35BC4">
        <w:t>egzaminu, strażnik może jednokrotnie przystąpić do egzaminu poprawkowego</w:t>
      </w:r>
      <w:r w:rsidR="0004071B" w:rsidRPr="00E35BC4">
        <w:t xml:space="preserve"> z </w:t>
      </w:r>
      <w:r w:rsidR="009F5666" w:rsidRPr="00E35BC4">
        <w:t>części egzaminu,</w:t>
      </w:r>
      <w:r w:rsidR="0004071B" w:rsidRPr="00E35BC4">
        <w:t xml:space="preserve"> z </w:t>
      </w:r>
      <w:r w:rsidR="009F5666" w:rsidRPr="00E35BC4">
        <w:t>której otrzymał ocenę negatywną. Do egzaminu poprawkowego stosuje się przepisy</w:t>
      </w:r>
      <w:r w:rsidR="00AA5D15" w:rsidRPr="00E35BC4">
        <w:t xml:space="preserve"> ust. </w:t>
      </w:r>
      <w:r w:rsidR="0004071B" w:rsidRPr="00E35BC4">
        <w:t>7 </w:t>
      </w:r>
      <w:r w:rsidR="00AA5D15" w:rsidRPr="00E35BC4">
        <w:noBreakHyphen/>
        <w:t xml:space="preserve"> </w:t>
      </w:r>
      <w:r w:rsidRPr="00E35BC4">
        <w:t>9</w:t>
      </w:r>
      <w:r w:rsidR="009F5666" w:rsidRPr="00E35BC4">
        <w:t xml:space="preserve">.  </w:t>
      </w:r>
    </w:p>
    <w:p w14:paraId="733F8878" w14:textId="77777777" w:rsidR="00BA249D" w:rsidRPr="00E35BC4" w:rsidRDefault="00BA249D" w:rsidP="00CA57C0">
      <w:pPr>
        <w:pStyle w:val="ZUSTzmustartykuempunktem"/>
      </w:pPr>
      <w:r w:rsidRPr="00E35BC4">
        <w:t xml:space="preserve">12. Właściwy komendant Policji, na podstawie protokołu egzaminu, wydaje świadectwo ukończenia przez strażnika szkolenia podstawowego. </w:t>
      </w:r>
    </w:p>
    <w:p w14:paraId="6763678B" w14:textId="77777777" w:rsidR="006F6CD6" w:rsidRPr="00E35BC4" w:rsidRDefault="006F6CD6" w:rsidP="00CA57C0">
      <w:pPr>
        <w:pStyle w:val="ZUSTzmustartykuempunktem"/>
        <w:keepNext/>
      </w:pPr>
      <w:r w:rsidRPr="00E35BC4">
        <w:t>13</w:t>
      </w:r>
      <w:r w:rsidR="00432821" w:rsidRPr="00E35BC4">
        <w:t>. Minister właściwy do spraw wewnętrznych określi,</w:t>
      </w:r>
      <w:r w:rsidR="0004071B" w:rsidRPr="00E35BC4">
        <w:t xml:space="preserve"> w </w:t>
      </w:r>
      <w:r w:rsidR="00432821" w:rsidRPr="00E35BC4">
        <w:t>drodze rozporządzenia</w:t>
      </w:r>
      <w:r w:rsidRPr="00E35BC4">
        <w:t>:</w:t>
      </w:r>
    </w:p>
    <w:p w14:paraId="6B882B51" w14:textId="4619B68C" w:rsidR="006F6CD6" w:rsidRPr="00E35BC4" w:rsidRDefault="00CA57C0" w:rsidP="00CA57C0">
      <w:pPr>
        <w:pStyle w:val="ZPKTzmpktartykuempunktem"/>
      </w:pPr>
      <w:r>
        <w:t>1)</w:t>
      </w:r>
      <w:r>
        <w:tab/>
      </w:r>
      <w:r w:rsidR="00432821" w:rsidRPr="00E35BC4">
        <w:t>minimalny zakre</w:t>
      </w:r>
      <w:r w:rsidR="00920E61" w:rsidRPr="00E35BC4">
        <w:t xml:space="preserve">s </w:t>
      </w:r>
      <w:r w:rsidR="006F6CD6" w:rsidRPr="00E35BC4">
        <w:t>programu szkolenia podstawowego</w:t>
      </w:r>
      <w:r w:rsidR="00920E61" w:rsidRPr="00E35BC4">
        <w:t>,</w:t>
      </w:r>
    </w:p>
    <w:p w14:paraId="61F2AAE0" w14:textId="5FCEBF25" w:rsidR="00071F6B" w:rsidRPr="00E35BC4" w:rsidRDefault="00CA57C0" w:rsidP="00CA57C0">
      <w:pPr>
        <w:pStyle w:val="ZPKTzmpktartykuempunktem"/>
      </w:pPr>
      <w:r>
        <w:t>2)</w:t>
      </w:r>
      <w:r>
        <w:tab/>
      </w:r>
      <w:r w:rsidR="00071F6B" w:rsidRPr="00E35BC4">
        <w:t>formę prowadzenia szkolenia podstawowego</w:t>
      </w:r>
      <w:r w:rsidR="00080CF2" w:rsidRPr="00E35BC4">
        <w:t>,</w:t>
      </w:r>
    </w:p>
    <w:p w14:paraId="3592354F" w14:textId="25956405" w:rsidR="00071F6B" w:rsidRPr="00E35BC4" w:rsidRDefault="00CA57C0" w:rsidP="00CA57C0">
      <w:pPr>
        <w:pStyle w:val="ZPKTzmpktartykuempunktem"/>
      </w:pPr>
      <w:r>
        <w:t>2)</w:t>
      </w:r>
      <w:r>
        <w:tab/>
      </w:r>
      <w:r w:rsidR="006F6CD6" w:rsidRPr="00E35BC4">
        <w:t>sposób powołania komisji egzaminacyjn</w:t>
      </w:r>
      <w:r w:rsidR="00071F6B" w:rsidRPr="00E35BC4">
        <w:t>ej</w:t>
      </w:r>
      <w:r w:rsidR="006F6CD6" w:rsidRPr="00E35BC4">
        <w:t xml:space="preserve"> oraz </w:t>
      </w:r>
      <w:r w:rsidR="00920E61" w:rsidRPr="00E35BC4">
        <w:t>skład</w:t>
      </w:r>
      <w:r w:rsidR="0004071B" w:rsidRPr="00E35BC4">
        <w:t xml:space="preserve"> i </w:t>
      </w:r>
      <w:r w:rsidR="00920E61" w:rsidRPr="00E35BC4">
        <w:t xml:space="preserve">tryb </w:t>
      </w:r>
      <w:r w:rsidR="006F6CD6" w:rsidRPr="00E35BC4">
        <w:t xml:space="preserve">jej </w:t>
      </w:r>
      <w:r w:rsidR="00920E61" w:rsidRPr="00E35BC4">
        <w:t>działania</w:t>
      </w:r>
      <w:r w:rsidR="006F6CD6" w:rsidRPr="00E35BC4">
        <w:t>,</w:t>
      </w:r>
    </w:p>
    <w:p w14:paraId="4513DAAF" w14:textId="5449897C" w:rsidR="00071F6B" w:rsidRPr="00E35BC4" w:rsidRDefault="00CA57C0" w:rsidP="00CA57C0">
      <w:pPr>
        <w:pStyle w:val="ZPKTzmpktartykuempunktem"/>
      </w:pPr>
      <w:r>
        <w:t>3)</w:t>
      </w:r>
      <w:r>
        <w:tab/>
      </w:r>
      <w:r w:rsidR="00920E61" w:rsidRPr="00E35BC4">
        <w:t>obow</w:t>
      </w:r>
      <w:r w:rsidR="00071F6B" w:rsidRPr="00E35BC4">
        <w:t>iązki przewodniczącego komisji</w:t>
      </w:r>
      <w:r w:rsidR="00080CF2" w:rsidRPr="00E35BC4">
        <w:t>,</w:t>
      </w:r>
    </w:p>
    <w:p w14:paraId="25B95440" w14:textId="3B0B59F4" w:rsidR="00071F6B" w:rsidRPr="00E35BC4" w:rsidRDefault="00CA57C0" w:rsidP="00CA57C0">
      <w:pPr>
        <w:pStyle w:val="ZPKTzmpktartykuempunktem"/>
      </w:pPr>
      <w:r>
        <w:t>5)</w:t>
      </w:r>
      <w:r>
        <w:tab/>
      </w:r>
      <w:r w:rsidR="00920E61" w:rsidRPr="00E35BC4">
        <w:t>formę</w:t>
      </w:r>
      <w:r w:rsidR="00071F6B" w:rsidRPr="00E35BC4">
        <w:t xml:space="preserve"> egzaminu</w:t>
      </w:r>
      <w:r w:rsidR="0004071B" w:rsidRPr="00E35BC4">
        <w:t xml:space="preserve"> i </w:t>
      </w:r>
      <w:r w:rsidR="00071F6B" w:rsidRPr="00E35BC4">
        <w:t>tryb jego prz</w:t>
      </w:r>
      <w:r w:rsidR="00427988" w:rsidRPr="00E35BC4">
        <w:t>e</w:t>
      </w:r>
      <w:r w:rsidR="00071F6B" w:rsidRPr="00E35BC4">
        <w:t>prowadzenia</w:t>
      </w:r>
      <w:r w:rsidR="00080CF2" w:rsidRPr="00E35BC4">
        <w:t>,</w:t>
      </w:r>
    </w:p>
    <w:p w14:paraId="51E1EB93" w14:textId="7E0D25F9" w:rsidR="00427988" w:rsidRPr="00E35BC4" w:rsidRDefault="00071F6B" w:rsidP="00CA57C0">
      <w:pPr>
        <w:pStyle w:val="ZPKTzmpktartykuempunktem"/>
        <w:keepNext/>
      </w:pPr>
      <w:r w:rsidRPr="00E35BC4">
        <w:t xml:space="preserve">6) </w:t>
      </w:r>
      <w:r w:rsidR="00CA57C0">
        <w:tab/>
      </w:r>
      <w:r w:rsidR="00427988" w:rsidRPr="00E35BC4">
        <w:t>wzór</w:t>
      </w:r>
      <w:r w:rsidR="00920E61" w:rsidRPr="00E35BC4">
        <w:t xml:space="preserve"> świadectwa złożenia egzaminu,</w:t>
      </w:r>
    </w:p>
    <w:p w14:paraId="63173573" w14:textId="3286FE1A" w:rsidR="00432821" w:rsidRPr="00E35BC4" w:rsidRDefault="00AA5D15" w:rsidP="00CA57C0">
      <w:pPr>
        <w:pStyle w:val="ZCZWSPPKTzmczciwsppktartykuempunktem"/>
      </w:pPr>
      <w:r w:rsidRPr="00E35BC4">
        <w:noBreakHyphen/>
        <w:t xml:space="preserve"> </w:t>
      </w:r>
      <w:r w:rsidR="00920E61" w:rsidRPr="00E35BC4">
        <w:t>mając na uwadze potrzebę zapewnienia odpowiedniego poziomu wyszkolenia strażników przy zachowaniu jednolitości minimum programowego oraz formy szkolenia, zakresu wiedzy niezbędnej do wykonywania obowiązków strażnika,</w:t>
      </w:r>
      <w:r w:rsidR="0004071B" w:rsidRPr="00E35BC4">
        <w:t xml:space="preserve"> a </w:t>
      </w:r>
      <w:r w:rsidR="00920E61" w:rsidRPr="00E35BC4">
        <w:t>także poprawności przebiegu</w:t>
      </w:r>
      <w:r w:rsidR="0004071B" w:rsidRPr="00E35BC4">
        <w:t xml:space="preserve"> i </w:t>
      </w:r>
      <w:r w:rsidR="00920E61" w:rsidRPr="00E35BC4">
        <w:t>rz</w:t>
      </w:r>
      <w:r w:rsidR="00FF07DA" w:rsidRPr="00E35BC4">
        <w:t>etelności oceny egzaminowanych.”</w:t>
      </w:r>
      <w:r w:rsidR="00EE509A" w:rsidRPr="00E35BC4">
        <w:t>;</w:t>
      </w:r>
      <w:r w:rsidR="00432821" w:rsidRPr="00E35BC4">
        <w:t xml:space="preserve"> </w:t>
      </w:r>
    </w:p>
    <w:p w14:paraId="0C6A6ED2" w14:textId="2F53EF0B" w:rsidR="002B2C28" w:rsidRPr="00E35BC4" w:rsidRDefault="002B2C28" w:rsidP="00E35BC4">
      <w:pPr>
        <w:pStyle w:val="PKTpunkt"/>
        <w:keepNext/>
      </w:pPr>
      <w:r w:rsidRPr="00E35BC4">
        <w:t>22)</w:t>
      </w:r>
      <w:r w:rsidR="00CA57C0">
        <w:tab/>
      </w:r>
      <w:r w:rsidR="00AA5D15" w:rsidRPr="00E35BC4">
        <w:t>w art. </w:t>
      </w:r>
      <w:r w:rsidRPr="00E35BC4">
        <w:t>26a po</w:t>
      </w:r>
      <w:r w:rsidR="00AA5D15" w:rsidRPr="00E35BC4">
        <w:t xml:space="preserve"> ust. </w:t>
      </w:r>
      <w:r w:rsidR="0004071B" w:rsidRPr="00E35BC4">
        <w:t>2 </w:t>
      </w:r>
      <w:r w:rsidRPr="00E35BC4">
        <w:t>dodaje się</w:t>
      </w:r>
      <w:r w:rsidR="00AA5D15" w:rsidRPr="00E35BC4">
        <w:t xml:space="preserve"> ust. </w:t>
      </w:r>
      <w:r w:rsidRPr="00E35BC4">
        <w:t>2a</w:t>
      </w:r>
      <w:r w:rsidR="0004071B" w:rsidRPr="00E35BC4">
        <w:t xml:space="preserve"> w </w:t>
      </w:r>
      <w:r w:rsidRPr="00E35BC4">
        <w:t>brzmieniu:</w:t>
      </w:r>
    </w:p>
    <w:p w14:paraId="6A2A334C" w14:textId="17DB74EA" w:rsidR="002B2C28" w:rsidRPr="00E35BC4" w:rsidRDefault="002B2C28" w:rsidP="00444C6F">
      <w:pPr>
        <w:pStyle w:val="ZUSTzmustartykuempunktem"/>
      </w:pPr>
      <w:r w:rsidRPr="00E35BC4">
        <w:t>„2a.</w:t>
      </w:r>
      <w:r w:rsidR="0004071B" w:rsidRPr="00E35BC4">
        <w:t xml:space="preserve"> W </w:t>
      </w:r>
      <w:r w:rsidRPr="00E35BC4">
        <w:t xml:space="preserve"> razie wniesienia przeciwko strażnikowi aktu oskarżenia określonego</w:t>
      </w:r>
      <w:r w:rsidR="00AA5D15" w:rsidRPr="00E35BC4">
        <w:t xml:space="preserve"> w art. </w:t>
      </w:r>
      <w:r w:rsidRPr="00E35BC4">
        <w:t>5</w:t>
      </w:r>
      <w:r w:rsidR="00AA5D15" w:rsidRPr="00E35BC4">
        <w:t>5 § </w:t>
      </w:r>
      <w:r w:rsidR="0004071B" w:rsidRPr="00E35BC4">
        <w:t>1 </w:t>
      </w:r>
      <w:r w:rsidRPr="00E35BC4">
        <w:t>kodeksu postępowania karnego, przepis</w:t>
      </w:r>
      <w:r w:rsidR="00AA5D15" w:rsidRPr="00E35BC4">
        <w:t xml:space="preserve"> ust. </w:t>
      </w:r>
      <w:r w:rsidR="0004071B" w:rsidRPr="00E35BC4">
        <w:t>2 </w:t>
      </w:r>
      <w:r w:rsidRPr="00E35BC4">
        <w:t>stosuje się odpowiednio.”;</w:t>
      </w:r>
    </w:p>
    <w:p w14:paraId="6FFECF9C" w14:textId="092D74BA" w:rsidR="002B2C28" w:rsidRPr="00E35BC4" w:rsidRDefault="002B2C28" w:rsidP="00E35BC4">
      <w:pPr>
        <w:pStyle w:val="PKTpunkt"/>
        <w:keepNext/>
      </w:pPr>
      <w:r w:rsidRPr="00E35BC4">
        <w:t>23)</w:t>
      </w:r>
      <w:r w:rsidR="00CA1F6F">
        <w:tab/>
      </w:r>
      <w:r w:rsidR="00AA5D15" w:rsidRPr="00E35BC4">
        <w:t>w art. </w:t>
      </w:r>
      <w:r w:rsidRPr="00E35BC4">
        <w:t>2</w:t>
      </w:r>
      <w:r w:rsidR="00AA5D15" w:rsidRPr="00E35BC4">
        <w:t>9 w ust. </w:t>
      </w:r>
      <w:r w:rsidR="00CA1F6F">
        <w:t>1 w pkt 4 kropkę zastępuje się średnikiem i</w:t>
      </w:r>
      <w:r w:rsidR="00CA1F6F" w:rsidRPr="00E35BC4">
        <w:t xml:space="preserve"> </w:t>
      </w:r>
      <w:r w:rsidRPr="00E35BC4">
        <w:t>dodaj</w:t>
      </w:r>
      <w:r w:rsidR="00CA57C0">
        <w:t>e</w:t>
      </w:r>
      <w:r w:rsidRPr="00E35BC4">
        <w:t xml:space="preserve"> się</w:t>
      </w:r>
      <w:r w:rsidR="00AA5D15" w:rsidRPr="00E35BC4">
        <w:t xml:space="preserve"> pkt 5 w </w:t>
      </w:r>
      <w:r w:rsidRPr="00E35BC4">
        <w:t>brzmieniu:</w:t>
      </w:r>
    </w:p>
    <w:p w14:paraId="1D6F8E2F" w14:textId="4EDF8402" w:rsidR="002B2C28" w:rsidRPr="00E35BC4" w:rsidRDefault="002B2C28" w:rsidP="00444C6F">
      <w:pPr>
        <w:pStyle w:val="ZPKTzmpktartykuempunktem"/>
      </w:pPr>
      <w:r w:rsidRPr="00E35BC4">
        <w:t>„</w:t>
      </w:r>
      <w:r w:rsidR="00CA1F6F">
        <w:t>5)</w:t>
      </w:r>
      <w:r w:rsidR="00CA1F6F">
        <w:tab/>
      </w:r>
      <w:r w:rsidR="008555B1" w:rsidRPr="00E35BC4">
        <w:t>dodatkowy urlop wypoczynkowy</w:t>
      </w:r>
      <w:r w:rsidR="0004071B" w:rsidRPr="00E35BC4">
        <w:t xml:space="preserve"> w </w:t>
      </w:r>
      <w:r w:rsidR="008555B1" w:rsidRPr="00E35BC4">
        <w:t xml:space="preserve">wymiarze do </w:t>
      </w:r>
      <w:r w:rsidR="0004071B" w:rsidRPr="00E35BC4">
        <w:t>5 </w:t>
      </w:r>
      <w:r w:rsidR="008555B1" w:rsidRPr="00E35BC4">
        <w:t>dni</w:t>
      </w:r>
      <w:r w:rsidRPr="00E35BC4">
        <w:t>.”.</w:t>
      </w:r>
    </w:p>
    <w:p w14:paraId="5BAE53F3" w14:textId="043B5E35" w:rsidR="003E5EF2" w:rsidRPr="00E35BC4" w:rsidRDefault="008D4072" w:rsidP="00E35BC4">
      <w:pPr>
        <w:pStyle w:val="ARTartustawynprozporzdzenia"/>
        <w:keepNext/>
      </w:pPr>
      <w:r w:rsidRPr="00E35BC4">
        <w:rPr>
          <w:rStyle w:val="Ppogrubienie"/>
        </w:rPr>
        <w:t>Art. </w:t>
      </w:r>
      <w:r w:rsidR="00FF07DA" w:rsidRPr="00E35BC4">
        <w:rPr>
          <w:rStyle w:val="Ppogrubienie"/>
        </w:rPr>
        <w:t>2</w:t>
      </w:r>
      <w:r w:rsidRPr="00E35BC4">
        <w:rPr>
          <w:rStyle w:val="Ppogrubienie"/>
        </w:rPr>
        <w:t>.</w:t>
      </w:r>
      <w:r w:rsidR="0004071B" w:rsidRPr="00E35BC4">
        <w:t xml:space="preserve"> W </w:t>
      </w:r>
      <w:r w:rsidR="003E5EF2" w:rsidRPr="00E35BC4">
        <w:t>ustawie</w:t>
      </w:r>
      <w:r w:rsidR="0004071B" w:rsidRPr="00E35BC4">
        <w:t xml:space="preserve"> z </w:t>
      </w:r>
      <w:r w:rsidR="003E5EF2" w:rsidRPr="00E35BC4">
        <w:t xml:space="preserve">dnia </w:t>
      </w:r>
      <w:r w:rsidR="0004071B" w:rsidRPr="00E35BC4">
        <w:t>6 </w:t>
      </w:r>
      <w:r w:rsidR="003E5EF2" w:rsidRPr="00E35BC4">
        <w:t>kwietnia 199</w:t>
      </w:r>
      <w:r w:rsidR="0004071B" w:rsidRPr="00E35BC4">
        <w:t>0 </w:t>
      </w:r>
      <w:r w:rsidR="003E5EF2" w:rsidRPr="00E35BC4">
        <w:t>r.</w:t>
      </w:r>
      <w:r w:rsidR="0004071B" w:rsidRPr="00E35BC4">
        <w:t xml:space="preserve"> o </w:t>
      </w:r>
      <w:r w:rsidR="003E5EF2" w:rsidRPr="00E35BC4">
        <w:t>Pol</w:t>
      </w:r>
      <w:r w:rsidR="007E30BB" w:rsidRPr="00E35BC4">
        <w:t>icji (</w:t>
      </w:r>
      <w:r w:rsidR="00AA5D15" w:rsidRPr="00E35BC4">
        <w:t>Dz. U.</w:t>
      </w:r>
      <w:r w:rsidR="0004071B" w:rsidRPr="00E35BC4">
        <w:t xml:space="preserve"> z </w:t>
      </w:r>
      <w:r w:rsidR="00627511" w:rsidRPr="00E35BC4">
        <w:t>202</w:t>
      </w:r>
      <w:r w:rsidR="0004071B" w:rsidRPr="00E35BC4">
        <w:t>5 </w:t>
      </w:r>
      <w:r w:rsidR="00627511" w:rsidRPr="00E35BC4">
        <w:t>r.</w:t>
      </w:r>
      <w:r w:rsidR="00AA5D15" w:rsidRPr="00E35BC4">
        <w:t xml:space="preserve"> poz. </w:t>
      </w:r>
      <w:r w:rsidR="00627511" w:rsidRPr="00E35BC4">
        <w:t>636,</w:t>
      </w:r>
      <w:r w:rsidR="0004071B" w:rsidRPr="00E35BC4">
        <w:t xml:space="preserve"> z </w:t>
      </w:r>
      <w:r w:rsidR="00627511" w:rsidRPr="00E35BC4">
        <w:t>późn. zm.</w:t>
      </w:r>
      <w:r w:rsidR="00627511" w:rsidRPr="00E35BC4">
        <w:rPr>
          <w:rStyle w:val="IGindeksgrny"/>
        </w:rPr>
        <w:footnoteReference w:id="3"/>
      </w:r>
      <w:r w:rsidR="00627511" w:rsidRPr="00E35BC4">
        <w:rPr>
          <w:rStyle w:val="IGindeksgrny"/>
        </w:rPr>
        <w:t>)</w:t>
      </w:r>
      <w:r w:rsidR="00627511" w:rsidRPr="00E35BC4">
        <w:t>)</w:t>
      </w:r>
      <w:r w:rsidR="007E30BB" w:rsidRPr="00E35BC4">
        <w:t xml:space="preserve"> </w:t>
      </w:r>
      <w:r w:rsidR="003E5EF2" w:rsidRPr="00E35BC4">
        <w:t>wprowadza się następujące zmiany:</w:t>
      </w:r>
    </w:p>
    <w:p w14:paraId="49D777EE" w14:textId="6F1C2270" w:rsidR="003E5EF2" w:rsidRPr="00E35BC4" w:rsidRDefault="003E5EF2" w:rsidP="00E35BC4">
      <w:pPr>
        <w:pStyle w:val="PKTpunkt"/>
        <w:keepNext/>
      </w:pPr>
      <w:r w:rsidRPr="00E35BC4">
        <w:t>1)</w:t>
      </w:r>
      <w:r w:rsidRPr="00E35BC4">
        <w:tab/>
        <w:t>w</w:t>
      </w:r>
      <w:r w:rsidR="00AA5D15" w:rsidRPr="00E35BC4">
        <w:t xml:space="preserve"> art. </w:t>
      </w:r>
      <w:r w:rsidRPr="00E35BC4">
        <w:t>15:</w:t>
      </w:r>
    </w:p>
    <w:p w14:paraId="6A20B974" w14:textId="18018678" w:rsidR="003E5EF2" w:rsidRPr="00E35BC4" w:rsidRDefault="003E5EF2" w:rsidP="00E35BC4">
      <w:pPr>
        <w:pStyle w:val="LITlitera"/>
        <w:keepNext/>
      </w:pPr>
      <w:r w:rsidRPr="00E35BC4">
        <w:t>a)</w:t>
      </w:r>
      <w:r w:rsidRPr="00E35BC4">
        <w:tab/>
        <w:t>w</w:t>
      </w:r>
      <w:r w:rsidR="00AA5D15" w:rsidRPr="00E35BC4">
        <w:t xml:space="preserve"> ust. </w:t>
      </w:r>
      <w:r w:rsidR="0004071B" w:rsidRPr="00E35BC4">
        <w:t>1 </w:t>
      </w:r>
      <w:r w:rsidRPr="00E35BC4">
        <w:t>po</w:t>
      </w:r>
      <w:r w:rsidR="00AA5D15" w:rsidRPr="00E35BC4">
        <w:t xml:space="preserve"> pkt </w:t>
      </w:r>
      <w:r w:rsidRPr="00E35BC4">
        <w:t>5b dodaje się</w:t>
      </w:r>
      <w:r w:rsidR="00AA5D15" w:rsidRPr="00E35BC4">
        <w:t xml:space="preserve"> pkt </w:t>
      </w:r>
      <w:r w:rsidRPr="00E35BC4">
        <w:t>5c</w:t>
      </w:r>
      <w:r w:rsidR="0004071B" w:rsidRPr="00E35BC4">
        <w:t xml:space="preserve"> w </w:t>
      </w:r>
      <w:r w:rsidRPr="00E35BC4">
        <w:t>brzmieniu:</w:t>
      </w:r>
    </w:p>
    <w:p w14:paraId="047788BC" w14:textId="0BFD952D" w:rsidR="003E5EF2" w:rsidRPr="00E35BC4" w:rsidRDefault="003E5EF2" w:rsidP="00715D9C">
      <w:pPr>
        <w:pStyle w:val="ZLITPKTzmpktliter"/>
      </w:pPr>
      <w:r w:rsidRPr="00E35BC4">
        <w:t>„5c)</w:t>
      </w:r>
      <w:r w:rsidRPr="00E35BC4">
        <w:tab/>
        <w:t>uzyskania nieodpłatnego dostępu,</w:t>
      </w:r>
      <w:r w:rsidR="0004071B" w:rsidRPr="00E35BC4">
        <w:t xml:space="preserve"> w </w:t>
      </w:r>
      <w:r w:rsidRPr="00E35BC4">
        <w:t>tym</w:t>
      </w:r>
      <w:r w:rsidR="0004071B" w:rsidRPr="00E35BC4">
        <w:t xml:space="preserve"> w </w:t>
      </w:r>
      <w:r w:rsidRPr="00E35BC4">
        <w:t>drodze teletransmisji, do obrazu zdarzeń rejestrowanego przez urządzenia rejestrujące obraz umieszczone</w:t>
      </w:r>
      <w:r w:rsidR="0004071B" w:rsidRPr="00E35BC4">
        <w:t xml:space="preserve"> w </w:t>
      </w:r>
      <w:r w:rsidRPr="00E35BC4">
        <w:t>obiektach użyteczności publicznej, przy drogach publicznych lub innych miejscach publicznych, administrowane przez podmioty,</w:t>
      </w:r>
      <w:r w:rsidR="0004071B" w:rsidRPr="00E35BC4">
        <w:t xml:space="preserve"> o </w:t>
      </w:r>
      <w:r w:rsidRPr="00E35BC4">
        <w:t>których mowa</w:t>
      </w:r>
      <w:r w:rsidR="00AA5D15" w:rsidRPr="00E35BC4">
        <w:t xml:space="preserve"> </w:t>
      </w:r>
      <w:r w:rsidR="00AA5D15" w:rsidRPr="00E35BC4">
        <w:lastRenderedPageBreak/>
        <w:t>w pkt </w:t>
      </w:r>
      <w:r w:rsidRPr="00E35BC4">
        <w:t>6, oraz nieodpłatnego otrzymywania kopii zareje</w:t>
      </w:r>
      <w:r w:rsidR="00CA1F6F">
        <w:t>strowanego zapisu tego obrazu;”,</w:t>
      </w:r>
    </w:p>
    <w:p w14:paraId="78C555DB" w14:textId="36552F0B" w:rsidR="003E5EF2" w:rsidRPr="00E35BC4" w:rsidRDefault="003E5EF2" w:rsidP="00715D9C">
      <w:pPr>
        <w:pStyle w:val="LITlitera"/>
      </w:pPr>
      <w:r w:rsidRPr="00E35BC4">
        <w:t xml:space="preserve">b) </w:t>
      </w:r>
      <w:r w:rsidRPr="00E35BC4">
        <w:tab/>
        <w:t>w</w:t>
      </w:r>
      <w:r w:rsidR="00AA5D15" w:rsidRPr="00E35BC4">
        <w:t xml:space="preserve"> ust. </w:t>
      </w:r>
      <w:r w:rsidR="0004071B" w:rsidRPr="00E35BC4">
        <w:t>7 </w:t>
      </w:r>
      <w:r w:rsidRPr="00E35BC4">
        <w:t xml:space="preserve">wyrazy „ust. </w:t>
      </w:r>
      <w:r w:rsidR="00AA5D15" w:rsidRPr="00E35BC4">
        <w:t>1 pkt 1</w:t>
      </w:r>
      <w:r w:rsidR="00AA5D15" w:rsidRPr="00E35BC4">
        <w:noBreakHyphen/>
      </w:r>
      <w:r w:rsidRPr="00E35BC4">
        <w:t>4a, 5a</w:t>
      </w:r>
      <w:r w:rsidR="0004071B" w:rsidRPr="00E35BC4">
        <w:softHyphen/>
      </w:r>
      <w:r w:rsidR="005D1EF9" w:rsidRPr="00E35BC4">
        <w:softHyphen/>
      </w:r>
      <w:r w:rsidR="00AA5D15" w:rsidRPr="00E35BC4">
        <w:softHyphen/>
      </w:r>
      <w:r w:rsidR="00AA5D15" w:rsidRPr="00E35BC4">
        <w:noBreakHyphen/>
        <w:t>7 i </w:t>
      </w:r>
      <w:r w:rsidRPr="00E35BC4">
        <w:t xml:space="preserve">10” zastępuje się wyrazami „ust. </w:t>
      </w:r>
      <w:r w:rsidR="00AA5D15" w:rsidRPr="00E35BC4">
        <w:t>1 pkt 1</w:t>
      </w:r>
      <w:r w:rsidR="00AA5D15" w:rsidRPr="00E35BC4">
        <w:noBreakHyphen/>
      </w:r>
      <w:r w:rsidRPr="00E35BC4">
        <w:t>4a, 5a</w:t>
      </w:r>
      <w:r w:rsidR="0004071B" w:rsidRPr="00E35BC4">
        <w:t xml:space="preserve"> i </w:t>
      </w:r>
      <w:r w:rsidRPr="00E35BC4">
        <w:t xml:space="preserve">5b, 6, </w:t>
      </w:r>
      <w:r w:rsidR="00AA5D15" w:rsidRPr="00E35BC4">
        <w:t>7 i </w:t>
      </w:r>
      <w:r w:rsidRPr="00E35BC4">
        <w:t>10”;</w:t>
      </w:r>
    </w:p>
    <w:p w14:paraId="457BB04A" w14:textId="3FA61D91" w:rsidR="003E5EF2" w:rsidRPr="00E35BC4" w:rsidRDefault="003E5EF2" w:rsidP="00973AC7">
      <w:pPr>
        <w:pStyle w:val="PKTpunkt"/>
      </w:pPr>
      <w:r w:rsidRPr="00E35BC4">
        <w:t>2)</w:t>
      </w:r>
      <w:r w:rsidRPr="00E35BC4">
        <w:tab/>
        <w:t>w</w:t>
      </w:r>
      <w:r w:rsidR="00AA5D15" w:rsidRPr="00E35BC4">
        <w:t xml:space="preserve"> art. </w:t>
      </w:r>
      <w:r w:rsidRPr="00E35BC4">
        <w:t>15b wyrazy „art. 1</w:t>
      </w:r>
      <w:r w:rsidR="00AA5D15" w:rsidRPr="00E35BC4">
        <w:t>5 ust. 1 pkt </w:t>
      </w:r>
      <w:r w:rsidRPr="00E35BC4">
        <w:t>5a</w:t>
      </w:r>
      <w:r w:rsidR="0004071B" w:rsidRPr="00E35BC4">
        <w:t xml:space="preserve"> i </w:t>
      </w:r>
      <w:r w:rsidRPr="00E35BC4">
        <w:t>5b” zastępuje się wyrazami „art. 1</w:t>
      </w:r>
      <w:r w:rsidR="00AA5D15" w:rsidRPr="00E35BC4">
        <w:t>5 ust. 1 pkt </w:t>
      </w:r>
      <w:r w:rsidRPr="00E35BC4">
        <w:t>5a</w:t>
      </w:r>
      <w:r w:rsidR="0004071B" w:rsidRPr="00E35BC4">
        <w:softHyphen/>
      </w:r>
      <w:r w:rsidR="005D1EF9" w:rsidRPr="00E35BC4">
        <w:softHyphen/>
      </w:r>
      <w:r w:rsidR="00AA5D15" w:rsidRPr="00E35BC4">
        <w:softHyphen/>
      </w:r>
      <w:r w:rsidR="00AA5D15" w:rsidRPr="00E35BC4">
        <w:noBreakHyphen/>
      </w:r>
      <w:r w:rsidRPr="00E35BC4">
        <w:t>5c”.</w:t>
      </w:r>
    </w:p>
    <w:p w14:paraId="3526D8EE" w14:textId="641B7DEA" w:rsidR="00DD2E54" w:rsidRPr="00E35BC4" w:rsidRDefault="00292A83" w:rsidP="00E35BC4">
      <w:pPr>
        <w:pStyle w:val="ARTartustawynprozporzdzenia"/>
        <w:keepNext/>
      </w:pPr>
      <w:r w:rsidRPr="00E35BC4">
        <w:rPr>
          <w:rStyle w:val="Ppogrubienie"/>
        </w:rPr>
        <w:t>Art. </w:t>
      </w:r>
      <w:r w:rsidR="00FF07DA" w:rsidRPr="00E35BC4">
        <w:rPr>
          <w:rStyle w:val="Ppogrubienie"/>
        </w:rPr>
        <w:t>3</w:t>
      </w:r>
      <w:r w:rsidRPr="00E35BC4">
        <w:rPr>
          <w:rStyle w:val="Ppogrubienie"/>
        </w:rPr>
        <w:t>.</w:t>
      </w:r>
      <w:bookmarkStart w:id="0" w:name="_Hlk219712221"/>
      <w:r w:rsidR="0004071B" w:rsidRPr="00E35BC4">
        <w:t> W </w:t>
      </w:r>
      <w:r w:rsidR="00DD2E54" w:rsidRPr="00E35BC4">
        <w:t>ustawie</w:t>
      </w:r>
      <w:r w:rsidR="0004071B" w:rsidRPr="00E35BC4">
        <w:t xml:space="preserve"> z </w:t>
      </w:r>
      <w:r w:rsidR="00DD2E54" w:rsidRPr="00E35BC4">
        <w:t>dnia 1</w:t>
      </w:r>
      <w:r w:rsidR="0004071B" w:rsidRPr="00E35BC4">
        <w:t>2 </w:t>
      </w:r>
      <w:r w:rsidR="00DD2E54" w:rsidRPr="00E35BC4">
        <w:t>października 199</w:t>
      </w:r>
      <w:r w:rsidR="0004071B" w:rsidRPr="00E35BC4">
        <w:t>0 </w:t>
      </w:r>
      <w:r w:rsidR="00DD2E54" w:rsidRPr="00E35BC4">
        <w:t>r.</w:t>
      </w:r>
      <w:r w:rsidR="0004071B" w:rsidRPr="00E35BC4">
        <w:t xml:space="preserve"> o </w:t>
      </w:r>
      <w:r w:rsidR="00DD2E54" w:rsidRPr="00E35BC4">
        <w:t>Straży Granicznej (</w:t>
      </w:r>
      <w:r w:rsidR="00AA5D15" w:rsidRPr="00E35BC4">
        <w:t>Dz. U.</w:t>
      </w:r>
      <w:r w:rsidR="0004071B" w:rsidRPr="00E35BC4">
        <w:t xml:space="preserve"> z </w:t>
      </w:r>
      <w:r w:rsidR="00DD2E54" w:rsidRPr="00E35BC4">
        <w:t>202</w:t>
      </w:r>
      <w:r w:rsidR="0004071B" w:rsidRPr="00E35BC4">
        <w:t>6 </w:t>
      </w:r>
      <w:r w:rsidR="00DD2E54" w:rsidRPr="00E35BC4">
        <w:t>r.</w:t>
      </w:r>
      <w:r w:rsidR="00AA5D15" w:rsidRPr="00E35BC4">
        <w:t xml:space="preserve"> poz. </w:t>
      </w:r>
      <w:r w:rsidR="00DD2E54" w:rsidRPr="00E35BC4">
        <w:t>367</w:t>
      </w:r>
      <w:r w:rsidR="00282BE7" w:rsidRPr="00E35BC4">
        <w:t>,</w:t>
      </w:r>
      <w:r w:rsidR="00BA686F" w:rsidRPr="00E35BC4">
        <w:t xml:space="preserve"> 646</w:t>
      </w:r>
      <w:r w:rsidR="00282BE7" w:rsidRPr="00E35BC4">
        <w:t>, 815, 82</w:t>
      </w:r>
      <w:r w:rsidR="005D1EF9" w:rsidRPr="00E35BC4">
        <w:t>1</w:t>
      </w:r>
      <w:r w:rsidR="00080CF2" w:rsidRPr="00E35BC4">
        <w:t>,</w:t>
      </w:r>
      <w:r w:rsidR="005D1EF9" w:rsidRPr="00E35BC4">
        <w:t> </w:t>
      </w:r>
      <w:r w:rsidR="00282BE7" w:rsidRPr="00E35BC4">
        <w:t>864</w:t>
      </w:r>
      <w:r w:rsidR="00080CF2" w:rsidRPr="00E35BC4">
        <w:t>, 112</w:t>
      </w:r>
      <w:r w:rsidR="00AA5D15" w:rsidRPr="00E35BC4">
        <w:t>3 i </w:t>
      </w:r>
      <w:r w:rsidR="00080CF2" w:rsidRPr="00E35BC4">
        <w:t>1281</w:t>
      </w:r>
      <w:r w:rsidR="00DD2E54" w:rsidRPr="00E35BC4">
        <w:t>)</w:t>
      </w:r>
      <w:r w:rsidR="00AA5D15" w:rsidRPr="00E35BC4">
        <w:t xml:space="preserve"> w art. </w:t>
      </w:r>
      <w:r w:rsidR="00DD2E54" w:rsidRPr="00E35BC4">
        <w:t>1</w:t>
      </w:r>
      <w:r w:rsidR="0004071B" w:rsidRPr="00E35BC4">
        <w:t>1 </w:t>
      </w:r>
      <w:r w:rsidR="00DD2E54" w:rsidRPr="00E35BC4">
        <w:t>wprowadza się następujące zmiany:</w:t>
      </w:r>
    </w:p>
    <w:p w14:paraId="2E5CF855" w14:textId="5719B2A9" w:rsidR="00DD2E54" w:rsidRPr="00E35BC4" w:rsidRDefault="00DD2E54" w:rsidP="00E35BC4">
      <w:pPr>
        <w:pStyle w:val="PKTpunkt"/>
        <w:keepNext/>
      </w:pPr>
      <w:r w:rsidRPr="00E35BC4">
        <w:t>1)</w:t>
      </w:r>
      <w:r w:rsidRPr="00E35BC4">
        <w:tab/>
        <w:t>w</w:t>
      </w:r>
      <w:r w:rsidR="00AA5D15" w:rsidRPr="00E35BC4">
        <w:t xml:space="preserve"> ust. </w:t>
      </w:r>
      <w:r w:rsidRPr="00E35BC4">
        <w:t>1:</w:t>
      </w:r>
    </w:p>
    <w:p w14:paraId="3FAF8E80" w14:textId="229A5B27" w:rsidR="00DD2E54" w:rsidRPr="00E35BC4" w:rsidRDefault="00C50097" w:rsidP="00715D9C">
      <w:pPr>
        <w:pStyle w:val="LITlitera"/>
      </w:pPr>
      <w:r w:rsidRPr="00E35BC4">
        <w:t>a)</w:t>
      </w:r>
      <w:r w:rsidRPr="00E35BC4">
        <w:tab/>
      </w:r>
      <w:r w:rsidR="00DD2E54" w:rsidRPr="00E35BC4">
        <w:t>we wprowadzeniu do wyliczenia po wyrazach „ust. 2” dodaje się wyrazy „i</w:t>
      </w:r>
      <w:r w:rsidR="00AA5D15" w:rsidRPr="00E35BC4">
        <w:t xml:space="preserve"> ust. </w:t>
      </w:r>
      <w:r w:rsidR="00CA1F6F">
        <w:t>2a”,</w:t>
      </w:r>
    </w:p>
    <w:p w14:paraId="4CFA9220" w14:textId="15559840" w:rsidR="00DD2E54" w:rsidRPr="00E35BC4" w:rsidRDefault="00C50097" w:rsidP="00E35BC4">
      <w:pPr>
        <w:pStyle w:val="LITlitera"/>
        <w:keepNext/>
      </w:pPr>
      <w:r w:rsidRPr="00E35BC4">
        <w:t>b)</w:t>
      </w:r>
      <w:r w:rsidRPr="00E35BC4">
        <w:tab/>
      </w:r>
      <w:r w:rsidR="00DD2E54" w:rsidRPr="00E35BC4">
        <w:t>po</w:t>
      </w:r>
      <w:r w:rsidR="00AA5D15" w:rsidRPr="00E35BC4">
        <w:t xml:space="preserve"> pkt </w:t>
      </w:r>
      <w:r w:rsidR="00DD2E54" w:rsidRPr="00E35BC4">
        <w:t>7b dodaje się</w:t>
      </w:r>
      <w:r w:rsidR="00AA5D15" w:rsidRPr="00E35BC4">
        <w:t xml:space="preserve"> pkt </w:t>
      </w:r>
      <w:r w:rsidR="00DD2E54" w:rsidRPr="00E35BC4">
        <w:t>7c</w:t>
      </w:r>
      <w:r w:rsidR="0004071B" w:rsidRPr="00E35BC4">
        <w:t xml:space="preserve"> w </w:t>
      </w:r>
      <w:r w:rsidR="00CA1F6F">
        <w:t>brz</w:t>
      </w:r>
      <w:r w:rsidR="00DD2E54" w:rsidRPr="00E35BC4">
        <w:t>mieniu:</w:t>
      </w:r>
    </w:p>
    <w:p w14:paraId="43C4B65C" w14:textId="2C97E380" w:rsidR="00DD2E54" w:rsidRPr="00E35BC4" w:rsidRDefault="00DD2E54" w:rsidP="00DB49FD">
      <w:pPr>
        <w:pStyle w:val="ZLITPKTzmpktliter"/>
      </w:pPr>
      <w:r w:rsidRPr="00E35BC4">
        <w:t>„7c)</w:t>
      </w:r>
      <w:r w:rsidRPr="00E35BC4">
        <w:tab/>
        <w:t>uzyskania nieodpłatnego dostępu,</w:t>
      </w:r>
      <w:r w:rsidR="0004071B" w:rsidRPr="00E35BC4">
        <w:t xml:space="preserve"> w </w:t>
      </w:r>
      <w:r w:rsidRPr="00E35BC4">
        <w:t>tym</w:t>
      </w:r>
      <w:r w:rsidR="0004071B" w:rsidRPr="00E35BC4">
        <w:t xml:space="preserve"> w </w:t>
      </w:r>
      <w:r w:rsidRPr="00E35BC4">
        <w:t>drodze teletransmisji, do obrazu zdarzeń rejestrowanego przez urządzenia rejestrujące obraz umieszczone</w:t>
      </w:r>
      <w:r w:rsidR="0004071B" w:rsidRPr="00E35BC4">
        <w:t xml:space="preserve"> w </w:t>
      </w:r>
      <w:r w:rsidRPr="00E35BC4">
        <w:t>obiektach użyteczności publicznej, przy drogach publicznych lub innych miejscach publicznych, administrowane przez podmioty,</w:t>
      </w:r>
      <w:r w:rsidR="0004071B" w:rsidRPr="00E35BC4">
        <w:t xml:space="preserve"> o </w:t>
      </w:r>
      <w:r w:rsidRPr="00E35BC4">
        <w:t>których mowa</w:t>
      </w:r>
      <w:r w:rsidR="00AA5D15" w:rsidRPr="00E35BC4">
        <w:t xml:space="preserve"> w pkt </w:t>
      </w:r>
      <w:r w:rsidRPr="00E35BC4">
        <w:t>11, oraz nieodpłatnego otrzymywania kopii zarejestrowanego zapisu tego obrazu;”;</w:t>
      </w:r>
    </w:p>
    <w:p w14:paraId="6C94AE00" w14:textId="77777777" w:rsidR="00DD2E54" w:rsidRPr="00E35BC4" w:rsidRDefault="00DD2E54" w:rsidP="00E35BC4">
      <w:pPr>
        <w:pStyle w:val="PKTpunkt"/>
        <w:keepNext/>
      </w:pPr>
      <w:r w:rsidRPr="00E35BC4">
        <w:t>2)</w:t>
      </w:r>
      <w:r w:rsidRPr="00E35BC4">
        <w:tab/>
        <w:t>ust. 2b otrzymuje brzmienie:</w:t>
      </w:r>
    </w:p>
    <w:p w14:paraId="1EE43A40" w14:textId="5FE63519" w:rsidR="00DD2E54" w:rsidRPr="00E35BC4" w:rsidRDefault="00D662D6" w:rsidP="004E497E">
      <w:pPr>
        <w:pStyle w:val="ZUSTzmustartykuempunktem"/>
      </w:pPr>
      <w:r w:rsidRPr="00E35BC4">
        <w:t xml:space="preserve">„2b. </w:t>
      </w:r>
      <w:r w:rsidR="00765901" w:rsidRPr="00E35BC4">
        <w:t>Zgromadzone podczas przeprowadzania czynności,</w:t>
      </w:r>
      <w:r w:rsidR="0004071B" w:rsidRPr="00E35BC4">
        <w:t xml:space="preserve"> o </w:t>
      </w:r>
      <w:r w:rsidR="00765901" w:rsidRPr="00E35BC4">
        <w:t>których mowa</w:t>
      </w:r>
      <w:r w:rsidR="00AA5D15" w:rsidRPr="00E35BC4">
        <w:t xml:space="preserve"> w ust. 1 pkt 7 i </w:t>
      </w:r>
      <w:r w:rsidR="00765901" w:rsidRPr="00E35BC4">
        <w:t>7b, oraz otrzymane</w:t>
      </w:r>
      <w:r w:rsidR="0004071B" w:rsidRPr="00E35BC4">
        <w:t xml:space="preserve"> w </w:t>
      </w:r>
      <w:r w:rsidR="00765901" w:rsidRPr="00E35BC4">
        <w:t>sposób,</w:t>
      </w:r>
      <w:r w:rsidR="0004071B" w:rsidRPr="00E35BC4">
        <w:t xml:space="preserve"> o </w:t>
      </w:r>
      <w:r w:rsidR="00765901" w:rsidRPr="00E35BC4">
        <w:t>którym mowa</w:t>
      </w:r>
      <w:r w:rsidR="00AA5D15" w:rsidRPr="00E35BC4">
        <w:t xml:space="preserve"> w ust. 1 pkt </w:t>
      </w:r>
      <w:r w:rsidR="00765901" w:rsidRPr="00E35BC4">
        <w:t>7c, materiały,</w:t>
      </w:r>
      <w:r w:rsidR="0004071B" w:rsidRPr="00E35BC4">
        <w:t xml:space="preserve"> w </w:t>
      </w:r>
      <w:r w:rsidR="00765901" w:rsidRPr="00E35BC4">
        <w:t>tym dane osobowe niezawierające dowodów pozwalających na wszczęcie postępowania karnego albo postępowania</w:t>
      </w:r>
      <w:r w:rsidR="0004071B" w:rsidRPr="00E35BC4">
        <w:t xml:space="preserve"> w </w:t>
      </w:r>
      <w:r w:rsidR="00765901" w:rsidRPr="00E35BC4">
        <w:t>sprawach</w:t>
      </w:r>
      <w:r w:rsidR="0004071B" w:rsidRPr="00E35BC4">
        <w:t xml:space="preserve"> o </w:t>
      </w:r>
      <w:r w:rsidR="00765901" w:rsidRPr="00E35BC4">
        <w:t>wykroczenia, postępowania dyscyplinarnego lub mogących być wykorzystanymi</w:t>
      </w:r>
      <w:r w:rsidR="0004071B" w:rsidRPr="00E35BC4">
        <w:t xml:space="preserve"> w </w:t>
      </w:r>
      <w:r w:rsidR="00765901" w:rsidRPr="00E35BC4">
        <w:t>postępowaniu</w:t>
      </w:r>
      <w:r w:rsidR="0004071B" w:rsidRPr="00E35BC4">
        <w:t xml:space="preserve"> w </w:t>
      </w:r>
      <w:r w:rsidR="00765901" w:rsidRPr="00E35BC4">
        <w:t xml:space="preserve">ramach czynności wyjaśniających albo dowodów mających znaczenie dla toczących się tych postępowań przechowuje się przez okres </w:t>
      </w:r>
      <w:r w:rsidR="0004071B" w:rsidRPr="00E35BC4">
        <w:t>2 </w:t>
      </w:r>
      <w:r w:rsidR="00765901" w:rsidRPr="00E35BC4">
        <w:t>miesięcy od zakończenia czynności,</w:t>
      </w:r>
      <w:r w:rsidR="0004071B" w:rsidRPr="00E35BC4">
        <w:t xml:space="preserve"> a </w:t>
      </w:r>
      <w:r w:rsidR="00765901" w:rsidRPr="00E35BC4">
        <w:t>następnie dokonuje się ich niezwłocznego protokolarnego, komisyjnego zniszczenia. Zniszczenie materiałów,</w:t>
      </w:r>
      <w:r w:rsidR="0004071B" w:rsidRPr="00E35BC4">
        <w:t xml:space="preserve"> o </w:t>
      </w:r>
      <w:r w:rsidR="00765901" w:rsidRPr="00E35BC4">
        <w:t>których mowa</w:t>
      </w:r>
      <w:r w:rsidR="00AA5D15" w:rsidRPr="00E35BC4">
        <w:t xml:space="preserve"> w ust. 1 pkt 7 i </w:t>
      </w:r>
      <w:r w:rsidR="00765901" w:rsidRPr="00E35BC4">
        <w:t>7b, zarządza organ Straży Granicznej, na rzecz którego przeprowadzono te czynności,</w:t>
      </w:r>
      <w:r w:rsidR="0004071B" w:rsidRPr="00E35BC4">
        <w:t xml:space="preserve"> a </w:t>
      </w:r>
      <w:r w:rsidR="00765901" w:rsidRPr="00E35BC4">
        <w:t>materiałów,</w:t>
      </w:r>
      <w:r w:rsidR="0004071B" w:rsidRPr="00E35BC4">
        <w:t xml:space="preserve"> o </w:t>
      </w:r>
      <w:r w:rsidR="00765901" w:rsidRPr="00E35BC4">
        <w:t>których mowa</w:t>
      </w:r>
      <w:r w:rsidR="00AA5D15" w:rsidRPr="00E35BC4">
        <w:t xml:space="preserve"> w ust. 1 pkt </w:t>
      </w:r>
      <w:r w:rsidR="00765901" w:rsidRPr="00E35BC4">
        <w:t>7c, organ który uzyskał do nich dostęp</w:t>
      </w:r>
      <w:r w:rsidR="00DD2E54" w:rsidRPr="00E35BC4">
        <w:t>.”.</w:t>
      </w:r>
    </w:p>
    <w:p w14:paraId="349B73A8" w14:textId="09ADAFA1" w:rsidR="00FF07DA" w:rsidRPr="00E35BC4" w:rsidRDefault="00FF07DA" w:rsidP="00715D9C">
      <w:pPr>
        <w:pStyle w:val="ARTartustawynprozporzdzenia"/>
      </w:pPr>
      <w:r w:rsidRPr="00E35BC4">
        <w:rPr>
          <w:rStyle w:val="Ppogrubienie"/>
        </w:rPr>
        <w:t>Art. 4.</w:t>
      </w:r>
      <w:r w:rsidR="0004071B" w:rsidRPr="00E35BC4">
        <w:t xml:space="preserve"> W </w:t>
      </w:r>
      <w:r w:rsidRPr="00E35BC4">
        <w:t>ustawie</w:t>
      </w:r>
      <w:r w:rsidR="0004071B" w:rsidRPr="00E35BC4">
        <w:t xml:space="preserve"> z </w:t>
      </w:r>
      <w:r w:rsidRPr="00E35BC4">
        <w:t>dnia 1</w:t>
      </w:r>
      <w:r w:rsidR="0004071B" w:rsidRPr="00E35BC4">
        <w:t>3 </w:t>
      </w:r>
      <w:r w:rsidRPr="00E35BC4">
        <w:t>września 199</w:t>
      </w:r>
      <w:r w:rsidR="0004071B" w:rsidRPr="00E35BC4">
        <w:t>6 </w:t>
      </w:r>
      <w:r w:rsidRPr="00E35BC4">
        <w:t>r.</w:t>
      </w:r>
      <w:r w:rsidR="0004071B" w:rsidRPr="00E35BC4">
        <w:t xml:space="preserve"> o </w:t>
      </w:r>
      <w:r w:rsidRPr="00E35BC4">
        <w:t>utrzymaniu czystości</w:t>
      </w:r>
      <w:r w:rsidR="0004071B" w:rsidRPr="00E35BC4">
        <w:t xml:space="preserve"> i </w:t>
      </w:r>
      <w:r w:rsidRPr="00E35BC4">
        <w:t>porządku w gminach (</w:t>
      </w:r>
      <w:r w:rsidR="00AA5D15" w:rsidRPr="00E35BC4">
        <w:t>Dz. U.</w:t>
      </w:r>
      <w:r w:rsidR="0004071B" w:rsidRPr="00E35BC4">
        <w:t xml:space="preserve"> z </w:t>
      </w:r>
      <w:r w:rsidRPr="00E35BC4">
        <w:t>202</w:t>
      </w:r>
      <w:r w:rsidR="0004071B" w:rsidRPr="00E35BC4">
        <w:t>4 </w:t>
      </w:r>
      <w:r w:rsidRPr="00E35BC4">
        <w:t>r.</w:t>
      </w:r>
      <w:r w:rsidR="00AA5D15" w:rsidRPr="00E35BC4">
        <w:t xml:space="preserve"> poz. </w:t>
      </w:r>
      <w:r w:rsidRPr="00E35BC4">
        <w:t>399</w:t>
      </w:r>
      <w:r w:rsidR="00080CF2" w:rsidRPr="00E35BC4">
        <w:t>,</w:t>
      </w:r>
      <w:r w:rsidR="00AA5D15" w:rsidRPr="00E35BC4">
        <w:t xml:space="preserve"> z </w:t>
      </w:r>
      <w:r w:rsidR="00080CF2" w:rsidRPr="00E35BC4">
        <w:t>202</w:t>
      </w:r>
      <w:r w:rsidR="00AA5D15" w:rsidRPr="00E35BC4">
        <w:t>4 </w:t>
      </w:r>
      <w:r w:rsidR="00080CF2" w:rsidRPr="00E35BC4">
        <w:t>r.</w:t>
      </w:r>
      <w:r w:rsidR="00AA5D15" w:rsidRPr="00E35BC4">
        <w:t xml:space="preserve"> poz. </w:t>
      </w:r>
      <w:r w:rsidR="00080CF2" w:rsidRPr="00E35BC4">
        <w:t>171</w:t>
      </w:r>
      <w:r w:rsidR="00AA5D15" w:rsidRPr="00E35BC4">
        <w:t>7 oraz z </w:t>
      </w:r>
      <w:r w:rsidR="00080CF2" w:rsidRPr="00E35BC4">
        <w:t>202</w:t>
      </w:r>
      <w:r w:rsidR="00AA5D15" w:rsidRPr="00E35BC4">
        <w:t>6 </w:t>
      </w:r>
      <w:r w:rsidR="00080CF2" w:rsidRPr="00E35BC4">
        <w:t>r.</w:t>
      </w:r>
      <w:r w:rsidR="00AA5D15" w:rsidRPr="00E35BC4">
        <w:t xml:space="preserve"> poz. </w:t>
      </w:r>
      <w:r w:rsidR="00080CF2" w:rsidRPr="00E35BC4">
        <w:t>912</w:t>
      </w:r>
      <w:r w:rsidRPr="00E35BC4">
        <w:t>)</w:t>
      </w:r>
      <w:r w:rsidR="00AA5D15" w:rsidRPr="00E35BC4">
        <w:t xml:space="preserve"> w art. 5 w ust. 1 w pkt </w:t>
      </w:r>
      <w:r w:rsidR="0004071B" w:rsidRPr="00E35BC4">
        <w:t>3 </w:t>
      </w:r>
      <w:r w:rsidRPr="00E35BC4">
        <w:t>wyraz „powstałych” zastępuje się wyrazem „znajdujących się”.</w:t>
      </w:r>
    </w:p>
    <w:p w14:paraId="4AB0B5AB" w14:textId="3C85E72E" w:rsidR="00056590" w:rsidRPr="00E35BC4" w:rsidRDefault="00FF07DA" w:rsidP="00CA1F6F">
      <w:pPr>
        <w:pStyle w:val="ARTartustawynprozporzdzenia"/>
        <w:keepNext/>
      </w:pPr>
      <w:r w:rsidRPr="00CA1F6F">
        <w:rPr>
          <w:rStyle w:val="Ppogrubienie"/>
        </w:rPr>
        <w:lastRenderedPageBreak/>
        <w:t>Art. 5.</w:t>
      </w:r>
      <w:r w:rsidR="0004071B" w:rsidRPr="00E35BC4">
        <w:rPr>
          <w:rStyle w:val="Ppogrubienie"/>
        </w:rPr>
        <w:t xml:space="preserve"> </w:t>
      </w:r>
      <w:r w:rsidR="0004071B" w:rsidRPr="00E35BC4">
        <w:t>W</w:t>
      </w:r>
      <w:r w:rsidR="0004071B" w:rsidRPr="00E35BC4">
        <w:rPr>
          <w:rStyle w:val="Ppogrubienie"/>
        </w:rPr>
        <w:t> </w:t>
      </w:r>
      <w:r w:rsidR="00056590" w:rsidRPr="00E35BC4">
        <w:t>ustawie</w:t>
      </w:r>
      <w:r w:rsidR="0004071B" w:rsidRPr="00E35BC4">
        <w:t xml:space="preserve"> z </w:t>
      </w:r>
      <w:r w:rsidR="00056590" w:rsidRPr="00E35BC4">
        <w:t>dnia 2</w:t>
      </w:r>
      <w:r w:rsidR="0004071B" w:rsidRPr="00E35BC4">
        <w:t>0 </w:t>
      </w:r>
      <w:r w:rsidR="00056590" w:rsidRPr="00E35BC4">
        <w:t>czerwca 199</w:t>
      </w:r>
      <w:r w:rsidR="0004071B" w:rsidRPr="00E35BC4">
        <w:t>7 </w:t>
      </w:r>
      <w:r w:rsidR="00056590" w:rsidRPr="00E35BC4">
        <w:t xml:space="preserve">r. </w:t>
      </w:r>
      <w:r w:rsidR="00080CF2" w:rsidRPr="00E35BC4">
        <w:t xml:space="preserve">– </w:t>
      </w:r>
      <w:r w:rsidR="00056590" w:rsidRPr="00E35BC4">
        <w:t>Prawo</w:t>
      </w:r>
      <w:r w:rsidR="0004071B" w:rsidRPr="00E35BC4">
        <w:t xml:space="preserve"> o </w:t>
      </w:r>
      <w:r w:rsidR="00056590" w:rsidRPr="00E35BC4">
        <w:t>ruchu drogowym (</w:t>
      </w:r>
      <w:r w:rsidR="00AA5D15" w:rsidRPr="00E35BC4">
        <w:t>Dz. U.</w:t>
      </w:r>
      <w:r w:rsidR="0004071B" w:rsidRPr="00E35BC4">
        <w:t xml:space="preserve"> z </w:t>
      </w:r>
      <w:r w:rsidR="00056590" w:rsidRPr="00E35BC4">
        <w:t>202</w:t>
      </w:r>
      <w:r w:rsidR="0004071B" w:rsidRPr="00E35BC4">
        <w:t>4 </w:t>
      </w:r>
      <w:r w:rsidR="00056590" w:rsidRPr="00E35BC4">
        <w:t>r.</w:t>
      </w:r>
      <w:r w:rsidR="00AA5D15" w:rsidRPr="00E35BC4">
        <w:t xml:space="preserve"> poz. </w:t>
      </w:r>
      <w:r w:rsidR="00056590" w:rsidRPr="00E35BC4">
        <w:t>1251</w:t>
      </w:r>
      <w:r w:rsidR="00CA1F6F">
        <w:t>, z późn. zm.</w:t>
      </w:r>
      <w:r w:rsidR="00AF4444" w:rsidRPr="00E35BC4">
        <w:rPr>
          <w:rStyle w:val="IGindeksgrny"/>
        </w:rPr>
        <w:footnoteReference w:id="4"/>
      </w:r>
      <w:r w:rsidR="005D1EF9" w:rsidRPr="00E35BC4">
        <w:rPr>
          <w:rStyle w:val="IGindeksgrny"/>
        </w:rPr>
        <w:t>)</w:t>
      </w:r>
      <w:r w:rsidR="005D1EF9" w:rsidRPr="00E35BC4">
        <w:t>)</w:t>
      </w:r>
      <w:r w:rsidR="00CA1F6F">
        <w:t xml:space="preserve"> w </w:t>
      </w:r>
      <w:r w:rsidR="00AA5D15" w:rsidRPr="00E35BC4">
        <w:t>art. </w:t>
      </w:r>
      <w:r w:rsidR="00056590" w:rsidRPr="00E35BC4">
        <w:t>129b</w:t>
      </w:r>
      <w:r w:rsidR="00AA5D15" w:rsidRPr="00E35BC4">
        <w:t xml:space="preserve"> </w:t>
      </w:r>
      <w:r w:rsidR="00CA1F6F">
        <w:t xml:space="preserve">w </w:t>
      </w:r>
      <w:r w:rsidR="00AA5D15" w:rsidRPr="00E35BC4">
        <w:t>ust. 2 pkt </w:t>
      </w:r>
      <w:r w:rsidR="0004071B" w:rsidRPr="00E35BC4">
        <w:t>1 </w:t>
      </w:r>
      <w:r w:rsidR="00056590" w:rsidRPr="00E35BC4">
        <w:t>otrzymuje brzmienie:</w:t>
      </w:r>
    </w:p>
    <w:p w14:paraId="542D3947" w14:textId="3FB2CD70" w:rsidR="00056590" w:rsidRPr="00E35BC4" w:rsidRDefault="00CA1F6F" w:rsidP="00CA1F6F">
      <w:pPr>
        <w:pStyle w:val="ZPKTzmpktartykuempunktem"/>
        <w:keepNext/>
      </w:pPr>
      <w:r>
        <w:t>„1)</w:t>
      </w:r>
      <w:r>
        <w:tab/>
      </w:r>
      <w:r w:rsidR="00056590" w:rsidRPr="00E35BC4">
        <w:t>kierującego pojazdem:</w:t>
      </w:r>
    </w:p>
    <w:p w14:paraId="65FB479C" w14:textId="391D991F" w:rsidR="00056590" w:rsidRPr="00E35BC4" w:rsidRDefault="00056590" w:rsidP="00CA1F6F">
      <w:pPr>
        <w:pStyle w:val="ZLITwPKTzmlitwpktartykuempunktem"/>
      </w:pPr>
      <w:r w:rsidRPr="00E35BC4">
        <w:t>a)</w:t>
      </w:r>
      <w:r w:rsidR="00080CF2" w:rsidRPr="00E35BC4">
        <w:tab/>
      </w:r>
      <w:r w:rsidRPr="00E35BC4">
        <w:t>niestosującego się do zakazu ruchu</w:t>
      </w:r>
      <w:r w:rsidR="0004071B" w:rsidRPr="00E35BC4">
        <w:t xml:space="preserve"> w </w:t>
      </w:r>
      <w:r w:rsidRPr="00E35BC4">
        <w:t>obu kierunkach lub do zakazu wjazdu,</w:t>
      </w:r>
      <w:r w:rsidR="002772D8" w:rsidRPr="00E35BC4">
        <w:t xml:space="preserve"> </w:t>
      </w:r>
      <w:r w:rsidRPr="00E35BC4">
        <w:t>określonych odpowiednimi znakami drogowymi,</w:t>
      </w:r>
    </w:p>
    <w:p w14:paraId="79C0DF05" w14:textId="6064330A" w:rsidR="007F6F7F" w:rsidRPr="00E35BC4" w:rsidRDefault="00056590" w:rsidP="00CA1F6F">
      <w:pPr>
        <w:pStyle w:val="ZLITwPKTzmlitwpktartykuempunktem"/>
      </w:pPr>
      <w:r w:rsidRPr="00E35BC4">
        <w:t>b)</w:t>
      </w:r>
      <w:r w:rsidR="00080CF2" w:rsidRPr="00E35BC4">
        <w:tab/>
      </w:r>
      <w:r w:rsidRPr="00E35BC4">
        <w:t xml:space="preserve">jadącego wzdłuż </w:t>
      </w:r>
      <w:r w:rsidR="002772D8" w:rsidRPr="00E35BC4">
        <w:t xml:space="preserve">po drodze dla pieszych </w:t>
      </w:r>
      <w:r w:rsidRPr="00E35BC4">
        <w:t>lub po przejściu dla pieszych,</w:t>
      </w:r>
    </w:p>
    <w:p w14:paraId="42A72C83" w14:textId="4AD1FA99" w:rsidR="00056590" w:rsidRPr="00E35BC4" w:rsidRDefault="00056590" w:rsidP="00CA1F6F">
      <w:pPr>
        <w:pStyle w:val="ZLITwPKTzmlitwpktartykuempunktem"/>
      </w:pPr>
      <w:r w:rsidRPr="00E35BC4">
        <w:t>c)</w:t>
      </w:r>
      <w:r w:rsidR="00080CF2" w:rsidRPr="00E35BC4">
        <w:tab/>
      </w:r>
      <w:r w:rsidRPr="00E35BC4">
        <w:t>który zanieczyszcza lub zaśmieca drogę;”</w:t>
      </w:r>
      <w:r w:rsidR="00EC5FD5" w:rsidRPr="00E35BC4">
        <w:t>.</w:t>
      </w:r>
    </w:p>
    <w:bookmarkEnd w:id="0"/>
    <w:p w14:paraId="226368D2" w14:textId="77777777" w:rsidR="005D0354" w:rsidRPr="00E35BC4" w:rsidRDefault="005D0354" w:rsidP="00EC2945">
      <w:pPr>
        <w:pStyle w:val="ARTartustawynprozporzdzenia"/>
      </w:pPr>
      <w:r w:rsidRPr="00E35BC4">
        <w:rPr>
          <w:rStyle w:val="Ppogrubienie"/>
        </w:rPr>
        <w:t>Art. </w:t>
      </w:r>
      <w:r w:rsidR="00F36656" w:rsidRPr="00E35BC4">
        <w:rPr>
          <w:rStyle w:val="Ppogrubienie"/>
        </w:rPr>
        <w:t>6</w:t>
      </w:r>
      <w:r w:rsidRPr="00E35BC4">
        <w:rPr>
          <w:rStyle w:val="Ppogrubienie"/>
        </w:rPr>
        <w:t>.</w:t>
      </w:r>
      <w:r w:rsidRPr="00E35BC4">
        <w:t xml:space="preserve"> Orzeczenia</w:t>
      </w:r>
      <w:r w:rsidR="008646A1" w:rsidRPr="00E35BC4">
        <w:t xml:space="preserve"> psychologiczne</w:t>
      </w:r>
      <w:r w:rsidR="0004071B" w:rsidRPr="00E35BC4">
        <w:t xml:space="preserve"> o </w:t>
      </w:r>
      <w:r w:rsidR="008646A1" w:rsidRPr="00E35BC4">
        <w:t>braku albo istnieniu przeciwwskazań psychologicznych d</w:t>
      </w:r>
      <w:r w:rsidR="005A3047" w:rsidRPr="00E35BC4">
        <w:t>o pracy</w:t>
      </w:r>
      <w:r w:rsidR="0004071B" w:rsidRPr="00E35BC4">
        <w:t xml:space="preserve"> w </w:t>
      </w:r>
      <w:r w:rsidR="005A3047" w:rsidRPr="00E35BC4">
        <w:t>charakterze strażnika</w:t>
      </w:r>
      <w:r w:rsidRPr="00E35BC4">
        <w:t xml:space="preserve">, </w:t>
      </w:r>
      <w:r w:rsidR="006B6092" w:rsidRPr="00E35BC4">
        <w:t>wydane na podstawie</w:t>
      </w:r>
      <w:r w:rsidR="00B42E95" w:rsidRPr="00E35BC4">
        <w:t xml:space="preserve"> </w:t>
      </w:r>
      <w:r w:rsidR="00B867DA" w:rsidRPr="00E35BC4">
        <w:t xml:space="preserve">dotychczasowych przepisów </w:t>
      </w:r>
      <w:r w:rsidRPr="00E35BC4">
        <w:t xml:space="preserve">zachowują ważność przez okres, na jaki zostały wydane. </w:t>
      </w:r>
    </w:p>
    <w:p w14:paraId="5AB901DA" w14:textId="432EEC38" w:rsidR="006F6CD6" w:rsidRPr="00E35BC4" w:rsidRDefault="006F6CD6" w:rsidP="00715D9C">
      <w:pPr>
        <w:pStyle w:val="ARTartustawynprozporzdzenia"/>
      </w:pPr>
      <w:r w:rsidRPr="00E35BC4">
        <w:rPr>
          <w:rStyle w:val="Ppogrubienie"/>
        </w:rPr>
        <w:t>Art. </w:t>
      </w:r>
      <w:r w:rsidR="00F36656" w:rsidRPr="00E35BC4">
        <w:rPr>
          <w:rStyle w:val="Ppogrubienie"/>
        </w:rPr>
        <w:t>7</w:t>
      </w:r>
      <w:r w:rsidRPr="00E35BC4">
        <w:rPr>
          <w:rStyle w:val="Ppogrubienie"/>
        </w:rPr>
        <w:t>.</w:t>
      </w:r>
      <w:r w:rsidRPr="00E35BC4">
        <w:t xml:space="preserve"> Wymóg ukończenia szkolenia podstawowego,</w:t>
      </w:r>
      <w:r w:rsidR="0004071B" w:rsidRPr="00E35BC4">
        <w:t xml:space="preserve"> o </w:t>
      </w:r>
      <w:r w:rsidRPr="00E35BC4">
        <w:t>którym mowa</w:t>
      </w:r>
      <w:r w:rsidR="00AA5D15" w:rsidRPr="00E35BC4">
        <w:t xml:space="preserve"> w art. </w:t>
      </w:r>
      <w:r w:rsidRPr="00E35BC4">
        <w:t>2</w:t>
      </w:r>
      <w:r w:rsidR="0004071B" w:rsidRPr="00E35BC4">
        <w:t>5 </w:t>
      </w:r>
      <w:r w:rsidRPr="00E35BC4">
        <w:t>ustawy zmienianej</w:t>
      </w:r>
      <w:r w:rsidR="00AA5D15" w:rsidRPr="00E35BC4">
        <w:t xml:space="preserve"> w art. </w:t>
      </w:r>
      <w:r w:rsidRPr="00E35BC4">
        <w:t>1, nie dotyczy strażników, którzy ukończyli szkolenie podstawowe przed wejściem</w:t>
      </w:r>
      <w:r w:rsidR="0004071B" w:rsidRPr="00E35BC4">
        <w:t xml:space="preserve"> w </w:t>
      </w:r>
      <w:r w:rsidRPr="00E35BC4">
        <w:t>życie ustawy</w:t>
      </w:r>
      <w:r w:rsidR="0004071B" w:rsidRPr="00E35BC4">
        <w:t xml:space="preserve"> z </w:t>
      </w:r>
      <w:r w:rsidRPr="00E35BC4">
        <w:t>dnia 1</w:t>
      </w:r>
      <w:r w:rsidR="0004071B" w:rsidRPr="00E35BC4">
        <w:t>2 </w:t>
      </w:r>
      <w:r w:rsidRPr="00E35BC4">
        <w:t>czerwca 200</w:t>
      </w:r>
      <w:r w:rsidR="0004071B" w:rsidRPr="00E35BC4">
        <w:t>3 </w:t>
      </w:r>
      <w:r w:rsidRPr="00E35BC4">
        <w:t>r.</w:t>
      </w:r>
      <w:r w:rsidR="0004071B" w:rsidRPr="00E35BC4">
        <w:t xml:space="preserve"> o </w:t>
      </w:r>
      <w:r w:rsidRPr="00E35BC4">
        <w:t>zmianie ustawy</w:t>
      </w:r>
      <w:r w:rsidR="0004071B" w:rsidRPr="00E35BC4">
        <w:t xml:space="preserve"> o </w:t>
      </w:r>
      <w:r w:rsidRPr="00E35BC4">
        <w:t>strażach gminnych oraz niektórych innych ustaw (</w:t>
      </w:r>
      <w:r w:rsidR="00AA5D15" w:rsidRPr="00E35BC4">
        <w:t>Dz. U. poz. </w:t>
      </w:r>
      <w:r w:rsidRPr="00E35BC4">
        <w:t>1190).</w:t>
      </w:r>
    </w:p>
    <w:p w14:paraId="0688DF91" w14:textId="5FA41FD3" w:rsidR="002B2C28" w:rsidRPr="00E35BC4" w:rsidRDefault="002B2C28" w:rsidP="00E35BC4">
      <w:pPr>
        <w:pStyle w:val="ARTartustawynprozporzdzenia"/>
        <w:keepNext/>
      </w:pPr>
      <w:r w:rsidRPr="00E35BC4">
        <w:rPr>
          <w:rStyle w:val="Ppogrubienie"/>
        </w:rPr>
        <w:t>Art. </w:t>
      </w:r>
      <w:r w:rsidR="00F36656" w:rsidRPr="00E35BC4">
        <w:rPr>
          <w:rStyle w:val="Ppogrubienie"/>
        </w:rPr>
        <w:t>8</w:t>
      </w:r>
      <w:r w:rsidRPr="00E35BC4">
        <w:rPr>
          <w:rStyle w:val="Ppogrubienie"/>
        </w:rPr>
        <w:t>.</w:t>
      </w:r>
      <w:r w:rsidRPr="00E35BC4">
        <w:t xml:space="preserve"> Ustawa wchodzi</w:t>
      </w:r>
      <w:r w:rsidR="0004071B" w:rsidRPr="00E35BC4">
        <w:t xml:space="preserve"> w </w:t>
      </w:r>
      <w:r w:rsidRPr="00E35BC4">
        <w:t xml:space="preserve">życie po upływie </w:t>
      </w:r>
      <w:r w:rsidR="0004071B" w:rsidRPr="00E35BC4">
        <w:t>3 </w:t>
      </w:r>
      <w:r w:rsidRPr="00E35BC4">
        <w:t>miesięcy od dnia ogłoszenia</w:t>
      </w:r>
      <w:r w:rsidR="0073557C" w:rsidRPr="00E35BC4">
        <w:t>.</w:t>
      </w:r>
    </w:p>
    <w:p w14:paraId="5C639802" w14:textId="238A7165" w:rsidR="00E57C3F" w:rsidRDefault="00E57C3F" w:rsidP="00E57C3F">
      <w:pPr>
        <w:pStyle w:val="PKTpunkt"/>
        <w:spacing w:line="240" w:lineRule="auto"/>
        <w:rPr>
          <w:sz w:val="20"/>
        </w:rPr>
      </w:pPr>
    </w:p>
    <w:p w14:paraId="112CF920" w14:textId="44500EDA" w:rsidR="00395F98" w:rsidRDefault="00395F98" w:rsidP="00E57C3F">
      <w:pPr>
        <w:pStyle w:val="PKTpunkt"/>
        <w:spacing w:line="240" w:lineRule="auto"/>
        <w:rPr>
          <w:sz w:val="20"/>
        </w:rPr>
      </w:pPr>
    </w:p>
    <w:p w14:paraId="4E5690EB" w14:textId="663F48AC" w:rsidR="00395F98" w:rsidRDefault="00395F98" w:rsidP="00E57C3F">
      <w:pPr>
        <w:pStyle w:val="PKTpunkt"/>
        <w:spacing w:line="240" w:lineRule="auto"/>
        <w:rPr>
          <w:sz w:val="20"/>
        </w:rPr>
      </w:pPr>
    </w:p>
    <w:p w14:paraId="24D3DC68" w14:textId="771DF3A2" w:rsidR="00395F98" w:rsidRDefault="00395F98" w:rsidP="00E57C3F">
      <w:pPr>
        <w:pStyle w:val="PKTpunkt"/>
        <w:spacing w:line="240" w:lineRule="auto"/>
        <w:rPr>
          <w:sz w:val="20"/>
        </w:rPr>
      </w:pPr>
    </w:p>
    <w:p w14:paraId="53189638" w14:textId="49AB1820" w:rsidR="00395F98" w:rsidRDefault="00395F98" w:rsidP="00E57C3F">
      <w:pPr>
        <w:pStyle w:val="PKTpunkt"/>
        <w:spacing w:line="240" w:lineRule="auto"/>
        <w:rPr>
          <w:sz w:val="20"/>
        </w:rPr>
      </w:pPr>
    </w:p>
    <w:p w14:paraId="43C95D2A" w14:textId="0A04C61E" w:rsidR="00395F98" w:rsidRDefault="00395F98" w:rsidP="00E57C3F">
      <w:pPr>
        <w:pStyle w:val="PKTpunkt"/>
        <w:spacing w:line="240" w:lineRule="auto"/>
        <w:rPr>
          <w:sz w:val="20"/>
        </w:rPr>
      </w:pPr>
    </w:p>
    <w:p w14:paraId="7431205F" w14:textId="2B939D38" w:rsidR="00395F98" w:rsidRDefault="00395F98" w:rsidP="00E57C3F">
      <w:pPr>
        <w:pStyle w:val="PKTpunkt"/>
        <w:spacing w:line="240" w:lineRule="auto"/>
        <w:rPr>
          <w:sz w:val="20"/>
        </w:rPr>
      </w:pPr>
    </w:p>
    <w:p w14:paraId="590330DA" w14:textId="2BC1FB18" w:rsidR="00395F98" w:rsidRDefault="00395F98" w:rsidP="00E57C3F">
      <w:pPr>
        <w:pStyle w:val="PKTpunkt"/>
        <w:spacing w:line="240" w:lineRule="auto"/>
        <w:rPr>
          <w:sz w:val="20"/>
        </w:rPr>
      </w:pPr>
    </w:p>
    <w:p w14:paraId="4BCAA11C" w14:textId="686D3A2D" w:rsidR="00395F98" w:rsidRDefault="00395F98" w:rsidP="00E57C3F">
      <w:pPr>
        <w:pStyle w:val="PKTpunkt"/>
        <w:spacing w:line="240" w:lineRule="auto"/>
        <w:rPr>
          <w:sz w:val="20"/>
        </w:rPr>
      </w:pPr>
    </w:p>
    <w:p w14:paraId="415DB13B" w14:textId="058C819A" w:rsidR="00395F98" w:rsidRDefault="00395F98" w:rsidP="00E57C3F">
      <w:pPr>
        <w:pStyle w:val="PKTpunkt"/>
        <w:spacing w:line="240" w:lineRule="auto"/>
        <w:rPr>
          <w:sz w:val="20"/>
        </w:rPr>
      </w:pPr>
    </w:p>
    <w:p w14:paraId="7A54A491" w14:textId="75E5721D" w:rsidR="00395F98" w:rsidRDefault="00395F98" w:rsidP="00E57C3F">
      <w:pPr>
        <w:pStyle w:val="PKTpunkt"/>
        <w:spacing w:line="240" w:lineRule="auto"/>
        <w:rPr>
          <w:sz w:val="20"/>
        </w:rPr>
      </w:pPr>
    </w:p>
    <w:p w14:paraId="7E57AD9B" w14:textId="0807A1E0" w:rsidR="00395F98" w:rsidRDefault="00395F98" w:rsidP="00E57C3F">
      <w:pPr>
        <w:pStyle w:val="PKTpunkt"/>
        <w:spacing w:line="240" w:lineRule="auto"/>
        <w:rPr>
          <w:sz w:val="20"/>
        </w:rPr>
      </w:pPr>
    </w:p>
    <w:p w14:paraId="27D9D209" w14:textId="03F200A9" w:rsidR="00395F98" w:rsidRDefault="00395F98" w:rsidP="00E57C3F">
      <w:pPr>
        <w:pStyle w:val="PKTpunkt"/>
        <w:spacing w:line="240" w:lineRule="auto"/>
        <w:rPr>
          <w:sz w:val="20"/>
        </w:rPr>
      </w:pPr>
    </w:p>
    <w:p w14:paraId="760FFF60" w14:textId="7DDF016B" w:rsidR="00395F98" w:rsidRDefault="00395F98" w:rsidP="00E57C3F">
      <w:pPr>
        <w:pStyle w:val="PKTpunkt"/>
        <w:spacing w:line="240" w:lineRule="auto"/>
        <w:rPr>
          <w:sz w:val="20"/>
        </w:rPr>
      </w:pPr>
    </w:p>
    <w:p w14:paraId="6F4656A3" w14:textId="4ED5D209" w:rsidR="00395F98" w:rsidRDefault="00395F98" w:rsidP="00E57C3F">
      <w:pPr>
        <w:pStyle w:val="PKTpunkt"/>
        <w:spacing w:line="240" w:lineRule="auto"/>
        <w:rPr>
          <w:sz w:val="20"/>
        </w:rPr>
      </w:pPr>
    </w:p>
    <w:p w14:paraId="7BE7953B" w14:textId="2F816E84" w:rsidR="00395F98" w:rsidRDefault="00395F98" w:rsidP="00E57C3F">
      <w:pPr>
        <w:pStyle w:val="PKTpunkt"/>
        <w:spacing w:line="240" w:lineRule="auto"/>
        <w:rPr>
          <w:sz w:val="20"/>
        </w:rPr>
      </w:pPr>
    </w:p>
    <w:p w14:paraId="13797B3F" w14:textId="6DE16D4F" w:rsidR="00395F98" w:rsidRDefault="00395F98" w:rsidP="00E57C3F">
      <w:pPr>
        <w:pStyle w:val="PKTpunkt"/>
        <w:spacing w:line="240" w:lineRule="auto"/>
        <w:rPr>
          <w:sz w:val="20"/>
        </w:rPr>
      </w:pPr>
    </w:p>
    <w:p w14:paraId="7C2B60EA" w14:textId="1DF05D0D" w:rsidR="00395F98" w:rsidRDefault="00395F98" w:rsidP="00E57C3F">
      <w:pPr>
        <w:pStyle w:val="PKTpunkt"/>
        <w:spacing w:line="240" w:lineRule="auto"/>
        <w:rPr>
          <w:sz w:val="20"/>
        </w:rPr>
      </w:pPr>
    </w:p>
    <w:p w14:paraId="292E6B3B" w14:textId="77777777" w:rsidR="00395F98" w:rsidRDefault="00395F98" w:rsidP="00E57C3F">
      <w:pPr>
        <w:pStyle w:val="PKTpunkt"/>
        <w:spacing w:line="240" w:lineRule="auto"/>
        <w:rPr>
          <w:sz w:val="20"/>
        </w:rPr>
      </w:pPr>
    </w:p>
    <w:p w14:paraId="73B1794C" w14:textId="1AEA5F07" w:rsidR="00E57C3F" w:rsidRDefault="00E57C3F" w:rsidP="00E57C3F">
      <w:pPr>
        <w:pStyle w:val="PKTpunkt"/>
        <w:spacing w:line="240" w:lineRule="auto"/>
        <w:ind w:left="0" w:firstLine="0"/>
        <w:rPr>
          <w:sz w:val="20"/>
        </w:rPr>
      </w:pPr>
      <w:bookmarkStart w:id="1" w:name="_GoBack"/>
      <w:bookmarkEnd w:id="1"/>
    </w:p>
    <w:sectPr w:rsidR="00E57C3F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1650E1" w14:textId="77777777" w:rsidR="005B73B6" w:rsidRDefault="005B73B6">
      <w:r>
        <w:separator/>
      </w:r>
    </w:p>
  </w:endnote>
  <w:endnote w:type="continuationSeparator" w:id="0">
    <w:p w14:paraId="02B7B372" w14:textId="77777777" w:rsidR="005B73B6" w:rsidRDefault="005B7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314879" w14:textId="77777777" w:rsidR="005B73B6" w:rsidRDefault="005B73B6">
      <w:r>
        <w:separator/>
      </w:r>
    </w:p>
  </w:footnote>
  <w:footnote w:type="continuationSeparator" w:id="0">
    <w:p w14:paraId="206D6279" w14:textId="77777777" w:rsidR="005B73B6" w:rsidRDefault="005B73B6">
      <w:r>
        <w:continuationSeparator/>
      </w:r>
    </w:p>
  </w:footnote>
  <w:footnote w:id="1">
    <w:p w14:paraId="6F84D97A" w14:textId="0B3C798F" w:rsidR="00080CF2" w:rsidRDefault="00080CF2" w:rsidP="00924C3E">
      <w:pPr>
        <w:pStyle w:val="ODNONIKtreodnonika"/>
      </w:pPr>
      <w:r w:rsidRPr="005D1EF9">
        <w:rPr>
          <w:rStyle w:val="IGindeksgrny"/>
        </w:rPr>
        <w:footnoteRef/>
      </w:r>
      <w:r w:rsidRPr="005D1EF9">
        <w:rPr>
          <w:rStyle w:val="IGindeksgrny"/>
        </w:rPr>
        <w:t>)</w:t>
      </w:r>
      <w:r>
        <w:rPr>
          <w:rStyle w:val="IGindeksgrny"/>
        </w:rPr>
        <w:tab/>
      </w:r>
      <w:r>
        <w:t>N</w:t>
      </w:r>
      <w:r w:rsidRPr="00D43EF6">
        <w:t xml:space="preserve">iniejsza ustawa zmienia </w:t>
      </w:r>
      <w:r>
        <w:t>ustawę z dnia 6 </w:t>
      </w:r>
      <w:r w:rsidRPr="00292A83">
        <w:t>kwietnia 1990 r. o </w:t>
      </w:r>
      <w:r>
        <w:t>Policji, ustawę</w:t>
      </w:r>
      <w:r w:rsidRPr="00292A83">
        <w:t xml:space="preserve"> z</w:t>
      </w:r>
      <w:r>
        <w:t> </w:t>
      </w:r>
      <w:r w:rsidRPr="00292A83">
        <w:t>dnia 12</w:t>
      </w:r>
      <w:r>
        <w:t> </w:t>
      </w:r>
      <w:r w:rsidRPr="00292A83">
        <w:t>październik</w:t>
      </w:r>
      <w:r>
        <w:t>a 1990 r. o Straży Granicznej, ustawę z dnia 13 września 1996 r. o utrzymaniu czystości i porządku w gminach oraz ustawę z dnia 20 czerwca 1997 r. – Prawo o ruchu drogowym.</w:t>
      </w:r>
    </w:p>
  </w:footnote>
  <w:footnote w:id="2">
    <w:p w14:paraId="5698034C" w14:textId="36055CB5" w:rsidR="00080CF2" w:rsidRDefault="00080CF2" w:rsidP="007B2C63">
      <w:pPr>
        <w:pStyle w:val="ODNONIKtreodnonika"/>
      </w:pPr>
      <w:r w:rsidRPr="005D1EF9">
        <w:rPr>
          <w:rStyle w:val="IGindeksgrny"/>
        </w:rPr>
        <w:footnoteRef/>
      </w:r>
      <w:r w:rsidRPr="005D1EF9">
        <w:rPr>
          <w:rStyle w:val="IGindeksgrny"/>
        </w:rPr>
        <w:t>)</w:t>
      </w:r>
      <w:r>
        <w:rPr>
          <w:rStyle w:val="IGindeksgrny"/>
        </w:rPr>
        <w:tab/>
      </w:r>
      <w:r w:rsidRPr="00442E4B">
        <w:t>Zmiany tekstu jednolitego wymienionej ustawy zostały ogłoszone w</w:t>
      </w:r>
      <w:r>
        <w:t> Dz. U.</w:t>
      </w:r>
      <w:r w:rsidRPr="00442E4B">
        <w:t xml:space="preserve"> z</w:t>
      </w:r>
      <w:r>
        <w:t> </w:t>
      </w:r>
      <w:r w:rsidRPr="00442E4B">
        <w:t>20</w:t>
      </w:r>
      <w:r>
        <w:t>25 r. poz. 820, 1006, 1676, 1734, 1843 i 1872 oraz z 2026 r. poz. 180, 875, 982 i 1073.</w:t>
      </w:r>
    </w:p>
  </w:footnote>
  <w:footnote w:id="3">
    <w:p w14:paraId="7D8B3026" w14:textId="59B17A09" w:rsidR="00080CF2" w:rsidRPr="00EC0AD9" w:rsidRDefault="00080CF2" w:rsidP="00627511">
      <w:pPr>
        <w:pStyle w:val="ODNONIKtreodnonika"/>
      </w:pPr>
      <w:r w:rsidRPr="005D1EF9">
        <w:rPr>
          <w:rStyle w:val="IGindeksgrny"/>
        </w:rPr>
        <w:footnoteRef/>
      </w:r>
      <w:r w:rsidRPr="005D1EF9">
        <w:rPr>
          <w:rStyle w:val="IGindeksgrny"/>
        </w:rPr>
        <w:t>)</w:t>
      </w:r>
      <w:r>
        <w:tab/>
        <w:t>Zmiany tekstu jednolitego wymienionej ustawy zostały o</w:t>
      </w:r>
      <w:r w:rsidR="00CA57C0">
        <w:t>głoszone</w:t>
      </w:r>
      <w:r>
        <w:t xml:space="preserve"> w Dz. U. z 2025 r. poz. 718 i 1366 oraz z 2026 r. poz. 187, 421, 646, 760, </w:t>
      </w:r>
      <w:r w:rsidR="00CA57C0">
        <w:t>815, 821, 864, 1004, 1123 i 1281</w:t>
      </w:r>
      <w:r>
        <w:t>.</w:t>
      </w:r>
    </w:p>
  </w:footnote>
  <w:footnote w:id="4">
    <w:p w14:paraId="5FC3272D" w14:textId="42F552CF" w:rsidR="00080CF2" w:rsidRDefault="00080CF2" w:rsidP="00973AC7">
      <w:pPr>
        <w:pStyle w:val="ODNONIKtreodnonika"/>
      </w:pPr>
      <w:r w:rsidRPr="005D1EF9">
        <w:rPr>
          <w:rStyle w:val="IGindeksgrny"/>
        </w:rPr>
        <w:footnoteRef/>
      </w:r>
      <w:r w:rsidRPr="005D1EF9">
        <w:rPr>
          <w:rStyle w:val="IGindeksgrny"/>
        </w:rPr>
        <w:t>)</w:t>
      </w:r>
      <w:r>
        <w:rPr>
          <w:rStyle w:val="IGindeksgrny"/>
        </w:rPr>
        <w:tab/>
      </w:r>
      <w:r w:rsidRPr="00F14478">
        <w:t>Zmiany tekstu jednolitego wymienionej ustaw</w:t>
      </w:r>
      <w:r>
        <w:t xml:space="preserve">y zostały </w:t>
      </w:r>
      <w:r w:rsidR="00CA1F6F">
        <w:t>ogłoszone</w:t>
      </w:r>
      <w:r>
        <w:t xml:space="preserve"> w Dz. U. </w:t>
      </w:r>
      <w:r w:rsidRPr="0019512F">
        <w:t>z</w:t>
      </w:r>
      <w:r>
        <w:t> </w:t>
      </w:r>
      <w:r w:rsidRPr="0019512F">
        <w:t>2025</w:t>
      </w:r>
      <w:r>
        <w:t> </w:t>
      </w:r>
      <w:r w:rsidRPr="0019512F">
        <w:t>r.</w:t>
      </w:r>
      <w:r>
        <w:t xml:space="preserve"> poz. </w:t>
      </w:r>
      <w:r w:rsidRPr="0019512F">
        <w:t xml:space="preserve">820, 1006, </w:t>
      </w:r>
      <w:r w:rsidR="00CA1F6F">
        <w:t>1676, 1734, 1843 i</w:t>
      </w:r>
      <w:r w:rsidRPr="0019512F">
        <w:t xml:space="preserve"> </w:t>
      </w:r>
      <w:r>
        <w:t>1872 oraz</w:t>
      </w:r>
      <w:r w:rsidRPr="0019512F">
        <w:t xml:space="preserve"> z</w:t>
      </w:r>
      <w:r>
        <w:t> </w:t>
      </w:r>
      <w:r w:rsidRPr="0019512F">
        <w:t>2026</w:t>
      </w:r>
      <w:r>
        <w:t> </w:t>
      </w:r>
      <w:r w:rsidRPr="0019512F">
        <w:t xml:space="preserve">r. </w:t>
      </w:r>
      <w:r w:rsidR="00CA1F6F">
        <w:t xml:space="preserve"> poz. 180, 875, 982 i 1073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4FF0F8" w14:textId="01829A19" w:rsidR="00080CF2" w:rsidRPr="00B371CC" w:rsidRDefault="00080CF2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91ECB">
      <w:rPr>
        <w:noProof/>
      </w:rPr>
      <w:t>16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47B2ABB"/>
    <w:multiLevelType w:val="hybridMultilevel"/>
    <w:tmpl w:val="F2CC01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7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6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1"/>
  </w:num>
  <w:num w:numId="35">
    <w:abstractNumId w:val="17"/>
  </w:num>
  <w:num w:numId="36">
    <w:abstractNumId w:val="23"/>
  </w:num>
  <w:num w:numId="37">
    <w:abstractNumId w:val="28"/>
  </w:num>
  <w:num w:numId="38">
    <w:abstractNumId w:val="25"/>
  </w:num>
  <w:num w:numId="39">
    <w:abstractNumId w:val="13"/>
  </w:num>
  <w:num w:numId="40">
    <w:abstractNumId w:val="30"/>
  </w:num>
  <w:num w:numId="41">
    <w:abstractNumId w:val="29"/>
  </w:num>
  <w:num w:numId="42">
    <w:abstractNumId w:val="22"/>
  </w:num>
  <w:num w:numId="43">
    <w:abstractNumId w:val="35"/>
  </w:num>
  <w:num w:numId="44">
    <w:abstractNumId w:val="12"/>
  </w:num>
  <w:num w:numId="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E4C"/>
    <w:rsid w:val="000012DA"/>
    <w:rsid w:val="0000221A"/>
    <w:rsid w:val="0000246E"/>
    <w:rsid w:val="00003862"/>
    <w:rsid w:val="00007968"/>
    <w:rsid w:val="00007D31"/>
    <w:rsid w:val="000100BE"/>
    <w:rsid w:val="00011F6D"/>
    <w:rsid w:val="00012A35"/>
    <w:rsid w:val="00016099"/>
    <w:rsid w:val="00017586"/>
    <w:rsid w:val="00017AB4"/>
    <w:rsid w:val="00017CDE"/>
    <w:rsid w:val="00017DC2"/>
    <w:rsid w:val="00021522"/>
    <w:rsid w:val="000215A0"/>
    <w:rsid w:val="000229FD"/>
    <w:rsid w:val="00023471"/>
    <w:rsid w:val="000234F7"/>
    <w:rsid w:val="00023F13"/>
    <w:rsid w:val="00024A58"/>
    <w:rsid w:val="000260C0"/>
    <w:rsid w:val="00030634"/>
    <w:rsid w:val="000308B6"/>
    <w:rsid w:val="000319C1"/>
    <w:rsid w:val="00031A8B"/>
    <w:rsid w:val="00031BCA"/>
    <w:rsid w:val="000330FA"/>
    <w:rsid w:val="0003327D"/>
    <w:rsid w:val="0003362F"/>
    <w:rsid w:val="00036B63"/>
    <w:rsid w:val="00036D53"/>
    <w:rsid w:val="00037E1A"/>
    <w:rsid w:val="0004071B"/>
    <w:rsid w:val="00042501"/>
    <w:rsid w:val="00043495"/>
    <w:rsid w:val="000437B5"/>
    <w:rsid w:val="000449D0"/>
    <w:rsid w:val="00045F96"/>
    <w:rsid w:val="00046A75"/>
    <w:rsid w:val="00047312"/>
    <w:rsid w:val="000508BD"/>
    <w:rsid w:val="0005133E"/>
    <w:rsid w:val="0005142A"/>
    <w:rsid w:val="000517AB"/>
    <w:rsid w:val="00052883"/>
    <w:rsid w:val="00052B1B"/>
    <w:rsid w:val="0005339C"/>
    <w:rsid w:val="0005345D"/>
    <w:rsid w:val="0005350A"/>
    <w:rsid w:val="00054D51"/>
    <w:rsid w:val="0005571B"/>
    <w:rsid w:val="00056590"/>
    <w:rsid w:val="00057AB3"/>
    <w:rsid w:val="00060076"/>
    <w:rsid w:val="00060432"/>
    <w:rsid w:val="00060D87"/>
    <w:rsid w:val="000615A5"/>
    <w:rsid w:val="00062777"/>
    <w:rsid w:val="00062D57"/>
    <w:rsid w:val="00064DB3"/>
    <w:rsid w:val="00064E4C"/>
    <w:rsid w:val="000658E1"/>
    <w:rsid w:val="00066901"/>
    <w:rsid w:val="00071BEE"/>
    <w:rsid w:val="00071F6B"/>
    <w:rsid w:val="00073186"/>
    <w:rsid w:val="000736CD"/>
    <w:rsid w:val="00073A78"/>
    <w:rsid w:val="0007482E"/>
    <w:rsid w:val="00074CD1"/>
    <w:rsid w:val="0007523B"/>
    <w:rsid w:val="0007533B"/>
    <w:rsid w:val="0007545D"/>
    <w:rsid w:val="00075EB6"/>
    <w:rsid w:val="000760BF"/>
    <w:rsid w:val="0007613E"/>
    <w:rsid w:val="000764F5"/>
    <w:rsid w:val="00076A68"/>
    <w:rsid w:val="00076BFC"/>
    <w:rsid w:val="000774D0"/>
    <w:rsid w:val="0007761A"/>
    <w:rsid w:val="00080CF2"/>
    <w:rsid w:val="00081362"/>
    <w:rsid w:val="000814A7"/>
    <w:rsid w:val="00081C23"/>
    <w:rsid w:val="00082C94"/>
    <w:rsid w:val="0008378F"/>
    <w:rsid w:val="00083EF8"/>
    <w:rsid w:val="0008557B"/>
    <w:rsid w:val="00085CE7"/>
    <w:rsid w:val="000906EE"/>
    <w:rsid w:val="00091BA2"/>
    <w:rsid w:val="00092EAC"/>
    <w:rsid w:val="000944EF"/>
    <w:rsid w:val="00094FAA"/>
    <w:rsid w:val="0009603F"/>
    <w:rsid w:val="0009732D"/>
    <w:rsid w:val="000973F0"/>
    <w:rsid w:val="00097603"/>
    <w:rsid w:val="000A01DA"/>
    <w:rsid w:val="000A1263"/>
    <w:rsid w:val="000A1296"/>
    <w:rsid w:val="000A166B"/>
    <w:rsid w:val="000A1C27"/>
    <w:rsid w:val="000A1DAD"/>
    <w:rsid w:val="000A2649"/>
    <w:rsid w:val="000A323B"/>
    <w:rsid w:val="000A3D21"/>
    <w:rsid w:val="000A5E40"/>
    <w:rsid w:val="000A6222"/>
    <w:rsid w:val="000A7D07"/>
    <w:rsid w:val="000B15DB"/>
    <w:rsid w:val="000B298D"/>
    <w:rsid w:val="000B2E76"/>
    <w:rsid w:val="000B30CD"/>
    <w:rsid w:val="000B584F"/>
    <w:rsid w:val="000B5B2D"/>
    <w:rsid w:val="000B5DCE"/>
    <w:rsid w:val="000B5FB9"/>
    <w:rsid w:val="000C05BA"/>
    <w:rsid w:val="000C0718"/>
    <w:rsid w:val="000C0E8F"/>
    <w:rsid w:val="000C1D17"/>
    <w:rsid w:val="000C409D"/>
    <w:rsid w:val="000C4BC4"/>
    <w:rsid w:val="000C6830"/>
    <w:rsid w:val="000D0110"/>
    <w:rsid w:val="000D2468"/>
    <w:rsid w:val="000D318A"/>
    <w:rsid w:val="000D3869"/>
    <w:rsid w:val="000D5066"/>
    <w:rsid w:val="000D6173"/>
    <w:rsid w:val="000D6F83"/>
    <w:rsid w:val="000E19CF"/>
    <w:rsid w:val="000E25CC"/>
    <w:rsid w:val="000E3694"/>
    <w:rsid w:val="000E38D9"/>
    <w:rsid w:val="000E47FF"/>
    <w:rsid w:val="000E490F"/>
    <w:rsid w:val="000E5C52"/>
    <w:rsid w:val="000E6241"/>
    <w:rsid w:val="000E6B62"/>
    <w:rsid w:val="000F172D"/>
    <w:rsid w:val="000F2BE3"/>
    <w:rsid w:val="000F3D0D"/>
    <w:rsid w:val="000F489B"/>
    <w:rsid w:val="000F5958"/>
    <w:rsid w:val="000F6ED4"/>
    <w:rsid w:val="000F7A6E"/>
    <w:rsid w:val="00100258"/>
    <w:rsid w:val="00102C21"/>
    <w:rsid w:val="001042BA"/>
    <w:rsid w:val="00105855"/>
    <w:rsid w:val="001066D4"/>
    <w:rsid w:val="00106D03"/>
    <w:rsid w:val="00106E20"/>
    <w:rsid w:val="00110465"/>
    <w:rsid w:val="00110628"/>
    <w:rsid w:val="00110DB7"/>
    <w:rsid w:val="0011245A"/>
    <w:rsid w:val="001132BC"/>
    <w:rsid w:val="0011493E"/>
    <w:rsid w:val="00115B72"/>
    <w:rsid w:val="001165F1"/>
    <w:rsid w:val="001174EA"/>
    <w:rsid w:val="00117957"/>
    <w:rsid w:val="0012032B"/>
    <w:rsid w:val="001209EC"/>
    <w:rsid w:val="00120A9E"/>
    <w:rsid w:val="00120B56"/>
    <w:rsid w:val="0012199A"/>
    <w:rsid w:val="00123075"/>
    <w:rsid w:val="00124F88"/>
    <w:rsid w:val="00125A9C"/>
    <w:rsid w:val="001261BE"/>
    <w:rsid w:val="00126C65"/>
    <w:rsid w:val="001270A2"/>
    <w:rsid w:val="00130D9C"/>
    <w:rsid w:val="00131237"/>
    <w:rsid w:val="001329AC"/>
    <w:rsid w:val="00134CA0"/>
    <w:rsid w:val="00135263"/>
    <w:rsid w:val="001358A5"/>
    <w:rsid w:val="0013778C"/>
    <w:rsid w:val="0014026F"/>
    <w:rsid w:val="0014238F"/>
    <w:rsid w:val="0014281A"/>
    <w:rsid w:val="00144C41"/>
    <w:rsid w:val="00145C4F"/>
    <w:rsid w:val="001464F4"/>
    <w:rsid w:val="00147A47"/>
    <w:rsid w:val="00147AA1"/>
    <w:rsid w:val="00150CDE"/>
    <w:rsid w:val="001520CF"/>
    <w:rsid w:val="00155747"/>
    <w:rsid w:val="001559D7"/>
    <w:rsid w:val="0015667C"/>
    <w:rsid w:val="00157110"/>
    <w:rsid w:val="0015742A"/>
    <w:rsid w:val="00157DA1"/>
    <w:rsid w:val="00161043"/>
    <w:rsid w:val="00161499"/>
    <w:rsid w:val="00163147"/>
    <w:rsid w:val="001633F7"/>
    <w:rsid w:val="00163763"/>
    <w:rsid w:val="00164C57"/>
    <w:rsid w:val="00164C9D"/>
    <w:rsid w:val="00166BE5"/>
    <w:rsid w:val="001671ED"/>
    <w:rsid w:val="0017184A"/>
    <w:rsid w:val="00171BFF"/>
    <w:rsid w:val="00172F7A"/>
    <w:rsid w:val="00173150"/>
    <w:rsid w:val="00173390"/>
    <w:rsid w:val="001736F0"/>
    <w:rsid w:val="00173BB3"/>
    <w:rsid w:val="001740D0"/>
    <w:rsid w:val="00174CAA"/>
    <w:rsid w:val="00174F2C"/>
    <w:rsid w:val="00175889"/>
    <w:rsid w:val="00176516"/>
    <w:rsid w:val="00177C73"/>
    <w:rsid w:val="00180687"/>
    <w:rsid w:val="00180F2A"/>
    <w:rsid w:val="00184B91"/>
    <w:rsid w:val="00184D4A"/>
    <w:rsid w:val="001868C0"/>
    <w:rsid w:val="00186EC1"/>
    <w:rsid w:val="00191B65"/>
    <w:rsid w:val="00191E1F"/>
    <w:rsid w:val="00192C08"/>
    <w:rsid w:val="0019473B"/>
    <w:rsid w:val="0019512F"/>
    <w:rsid w:val="001952B1"/>
    <w:rsid w:val="001953ED"/>
    <w:rsid w:val="00195C60"/>
    <w:rsid w:val="00196E39"/>
    <w:rsid w:val="00197649"/>
    <w:rsid w:val="001977F4"/>
    <w:rsid w:val="00197F61"/>
    <w:rsid w:val="001A01FB"/>
    <w:rsid w:val="001A036E"/>
    <w:rsid w:val="001A10E9"/>
    <w:rsid w:val="001A142E"/>
    <w:rsid w:val="001A183D"/>
    <w:rsid w:val="001A2B65"/>
    <w:rsid w:val="001A3CD3"/>
    <w:rsid w:val="001A5075"/>
    <w:rsid w:val="001A5335"/>
    <w:rsid w:val="001A5BEF"/>
    <w:rsid w:val="001A7F15"/>
    <w:rsid w:val="001B04A1"/>
    <w:rsid w:val="001B13AA"/>
    <w:rsid w:val="001B342E"/>
    <w:rsid w:val="001B4732"/>
    <w:rsid w:val="001B4865"/>
    <w:rsid w:val="001B59E2"/>
    <w:rsid w:val="001B6C85"/>
    <w:rsid w:val="001C1832"/>
    <w:rsid w:val="001C188C"/>
    <w:rsid w:val="001C1E72"/>
    <w:rsid w:val="001C50BC"/>
    <w:rsid w:val="001C53E1"/>
    <w:rsid w:val="001C71D6"/>
    <w:rsid w:val="001C73C9"/>
    <w:rsid w:val="001D1783"/>
    <w:rsid w:val="001D1BDC"/>
    <w:rsid w:val="001D20FE"/>
    <w:rsid w:val="001D2603"/>
    <w:rsid w:val="001D53CD"/>
    <w:rsid w:val="001D55A3"/>
    <w:rsid w:val="001D5AF5"/>
    <w:rsid w:val="001D7A59"/>
    <w:rsid w:val="001D7E26"/>
    <w:rsid w:val="001E03CB"/>
    <w:rsid w:val="001E1E73"/>
    <w:rsid w:val="001E2625"/>
    <w:rsid w:val="001E3714"/>
    <w:rsid w:val="001E4E0C"/>
    <w:rsid w:val="001E526D"/>
    <w:rsid w:val="001E542B"/>
    <w:rsid w:val="001E5655"/>
    <w:rsid w:val="001E6C8C"/>
    <w:rsid w:val="001F1832"/>
    <w:rsid w:val="001F1947"/>
    <w:rsid w:val="001F220F"/>
    <w:rsid w:val="001F25B3"/>
    <w:rsid w:val="001F2F56"/>
    <w:rsid w:val="001F4948"/>
    <w:rsid w:val="001F6616"/>
    <w:rsid w:val="001F738F"/>
    <w:rsid w:val="0020004D"/>
    <w:rsid w:val="0020039E"/>
    <w:rsid w:val="002013F3"/>
    <w:rsid w:val="00202248"/>
    <w:rsid w:val="00202BD4"/>
    <w:rsid w:val="00202D99"/>
    <w:rsid w:val="00203250"/>
    <w:rsid w:val="002032AD"/>
    <w:rsid w:val="002040C0"/>
    <w:rsid w:val="00204668"/>
    <w:rsid w:val="00204A97"/>
    <w:rsid w:val="0020526B"/>
    <w:rsid w:val="00205445"/>
    <w:rsid w:val="00205EEE"/>
    <w:rsid w:val="0020674A"/>
    <w:rsid w:val="002104F7"/>
    <w:rsid w:val="002114EF"/>
    <w:rsid w:val="0021463E"/>
    <w:rsid w:val="002166AD"/>
    <w:rsid w:val="00217871"/>
    <w:rsid w:val="00221ED8"/>
    <w:rsid w:val="00222127"/>
    <w:rsid w:val="002231EA"/>
    <w:rsid w:val="00223FDF"/>
    <w:rsid w:val="00224CB4"/>
    <w:rsid w:val="0022515D"/>
    <w:rsid w:val="00227111"/>
    <w:rsid w:val="002279C0"/>
    <w:rsid w:val="00230253"/>
    <w:rsid w:val="002313C4"/>
    <w:rsid w:val="0023151F"/>
    <w:rsid w:val="002321EE"/>
    <w:rsid w:val="002330C9"/>
    <w:rsid w:val="00233666"/>
    <w:rsid w:val="00236A7F"/>
    <w:rsid w:val="00236D24"/>
    <w:rsid w:val="0023727E"/>
    <w:rsid w:val="0023779E"/>
    <w:rsid w:val="0024077D"/>
    <w:rsid w:val="002409FD"/>
    <w:rsid w:val="00242081"/>
    <w:rsid w:val="0024231C"/>
    <w:rsid w:val="00243741"/>
    <w:rsid w:val="00243777"/>
    <w:rsid w:val="00243E43"/>
    <w:rsid w:val="002441CD"/>
    <w:rsid w:val="00244E75"/>
    <w:rsid w:val="0024571B"/>
    <w:rsid w:val="002501A3"/>
    <w:rsid w:val="0025166C"/>
    <w:rsid w:val="00251BB0"/>
    <w:rsid w:val="002527F8"/>
    <w:rsid w:val="00254C7D"/>
    <w:rsid w:val="002550B0"/>
    <w:rsid w:val="002555D4"/>
    <w:rsid w:val="00261A16"/>
    <w:rsid w:val="0026279D"/>
    <w:rsid w:val="00263522"/>
    <w:rsid w:val="00264EC6"/>
    <w:rsid w:val="00265D21"/>
    <w:rsid w:val="00271013"/>
    <w:rsid w:val="00272272"/>
    <w:rsid w:val="00272827"/>
    <w:rsid w:val="00273F4A"/>
    <w:rsid w:val="00273FE4"/>
    <w:rsid w:val="002765B4"/>
    <w:rsid w:val="00276A94"/>
    <w:rsid w:val="0027715F"/>
    <w:rsid w:val="002772D8"/>
    <w:rsid w:val="00277A31"/>
    <w:rsid w:val="00282BE7"/>
    <w:rsid w:val="00283123"/>
    <w:rsid w:val="00284F22"/>
    <w:rsid w:val="00287E21"/>
    <w:rsid w:val="00292A83"/>
    <w:rsid w:val="00293622"/>
    <w:rsid w:val="0029405D"/>
    <w:rsid w:val="00294FA6"/>
    <w:rsid w:val="00295A6F"/>
    <w:rsid w:val="002967AD"/>
    <w:rsid w:val="002A20C4"/>
    <w:rsid w:val="002A3457"/>
    <w:rsid w:val="002A41EB"/>
    <w:rsid w:val="002A5475"/>
    <w:rsid w:val="002A570F"/>
    <w:rsid w:val="002A6C31"/>
    <w:rsid w:val="002A7292"/>
    <w:rsid w:val="002A7358"/>
    <w:rsid w:val="002A7706"/>
    <w:rsid w:val="002A7902"/>
    <w:rsid w:val="002B0F6B"/>
    <w:rsid w:val="002B22D6"/>
    <w:rsid w:val="002B23B8"/>
    <w:rsid w:val="002B2C28"/>
    <w:rsid w:val="002B3563"/>
    <w:rsid w:val="002B4429"/>
    <w:rsid w:val="002B6230"/>
    <w:rsid w:val="002B68A6"/>
    <w:rsid w:val="002B6C48"/>
    <w:rsid w:val="002B78CA"/>
    <w:rsid w:val="002B7FAF"/>
    <w:rsid w:val="002C3DCB"/>
    <w:rsid w:val="002D0C4F"/>
    <w:rsid w:val="002D1364"/>
    <w:rsid w:val="002D1981"/>
    <w:rsid w:val="002D2807"/>
    <w:rsid w:val="002D3A3B"/>
    <w:rsid w:val="002D3D14"/>
    <w:rsid w:val="002D3E2B"/>
    <w:rsid w:val="002D4D30"/>
    <w:rsid w:val="002D5000"/>
    <w:rsid w:val="002D598D"/>
    <w:rsid w:val="002D660D"/>
    <w:rsid w:val="002D70FA"/>
    <w:rsid w:val="002D7188"/>
    <w:rsid w:val="002D75D8"/>
    <w:rsid w:val="002D787C"/>
    <w:rsid w:val="002E1185"/>
    <w:rsid w:val="002E1DE3"/>
    <w:rsid w:val="002E283E"/>
    <w:rsid w:val="002E2AB6"/>
    <w:rsid w:val="002E31A5"/>
    <w:rsid w:val="002E3F34"/>
    <w:rsid w:val="002E3F49"/>
    <w:rsid w:val="002E415C"/>
    <w:rsid w:val="002E5F79"/>
    <w:rsid w:val="002E64FA"/>
    <w:rsid w:val="002E7BED"/>
    <w:rsid w:val="002F0A00"/>
    <w:rsid w:val="002F0CFA"/>
    <w:rsid w:val="002F1154"/>
    <w:rsid w:val="002F37EC"/>
    <w:rsid w:val="002F669F"/>
    <w:rsid w:val="003019E0"/>
    <w:rsid w:val="00301BDA"/>
    <w:rsid w:val="00301C97"/>
    <w:rsid w:val="003039BC"/>
    <w:rsid w:val="00303E03"/>
    <w:rsid w:val="00303F54"/>
    <w:rsid w:val="00304E36"/>
    <w:rsid w:val="003067B6"/>
    <w:rsid w:val="0031004C"/>
    <w:rsid w:val="003105F6"/>
    <w:rsid w:val="00311297"/>
    <w:rsid w:val="003113BE"/>
    <w:rsid w:val="003122CA"/>
    <w:rsid w:val="0031249F"/>
    <w:rsid w:val="003129FA"/>
    <w:rsid w:val="0031337B"/>
    <w:rsid w:val="003148FD"/>
    <w:rsid w:val="00314B3D"/>
    <w:rsid w:val="0031513E"/>
    <w:rsid w:val="0031618D"/>
    <w:rsid w:val="003209B1"/>
    <w:rsid w:val="00321080"/>
    <w:rsid w:val="00322D45"/>
    <w:rsid w:val="00323674"/>
    <w:rsid w:val="00324DCB"/>
    <w:rsid w:val="0032569A"/>
    <w:rsid w:val="00325A0F"/>
    <w:rsid w:val="00325A1F"/>
    <w:rsid w:val="00326363"/>
    <w:rsid w:val="003268F9"/>
    <w:rsid w:val="00330BAF"/>
    <w:rsid w:val="00334E3A"/>
    <w:rsid w:val="00335BAF"/>
    <w:rsid w:val="003361DD"/>
    <w:rsid w:val="00337C6A"/>
    <w:rsid w:val="00337FC9"/>
    <w:rsid w:val="00340329"/>
    <w:rsid w:val="00340344"/>
    <w:rsid w:val="003413CA"/>
    <w:rsid w:val="00341726"/>
    <w:rsid w:val="00341A6A"/>
    <w:rsid w:val="00342766"/>
    <w:rsid w:val="00345B9C"/>
    <w:rsid w:val="00346B0D"/>
    <w:rsid w:val="00347134"/>
    <w:rsid w:val="003475C8"/>
    <w:rsid w:val="0034760F"/>
    <w:rsid w:val="00352C96"/>
    <w:rsid w:val="00352DAE"/>
    <w:rsid w:val="00354EB9"/>
    <w:rsid w:val="003553E2"/>
    <w:rsid w:val="003556D5"/>
    <w:rsid w:val="00355FB5"/>
    <w:rsid w:val="00357C48"/>
    <w:rsid w:val="003602AE"/>
    <w:rsid w:val="00360929"/>
    <w:rsid w:val="00363F75"/>
    <w:rsid w:val="003647D5"/>
    <w:rsid w:val="00365608"/>
    <w:rsid w:val="00366D6F"/>
    <w:rsid w:val="003674B0"/>
    <w:rsid w:val="00370B81"/>
    <w:rsid w:val="00371386"/>
    <w:rsid w:val="00372CD4"/>
    <w:rsid w:val="00373A5A"/>
    <w:rsid w:val="0037486A"/>
    <w:rsid w:val="00374F5E"/>
    <w:rsid w:val="00377242"/>
    <w:rsid w:val="0037727C"/>
    <w:rsid w:val="003774CA"/>
    <w:rsid w:val="00377E70"/>
    <w:rsid w:val="00380904"/>
    <w:rsid w:val="00380FCC"/>
    <w:rsid w:val="00381DB8"/>
    <w:rsid w:val="003823EE"/>
    <w:rsid w:val="00382960"/>
    <w:rsid w:val="00384276"/>
    <w:rsid w:val="003846F7"/>
    <w:rsid w:val="00384E62"/>
    <w:rsid w:val="003851ED"/>
    <w:rsid w:val="0038566A"/>
    <w:rsid w:val="00385B39"/>
    <w:rsid w:val="00386785"/>
    <w:rsid w:val="00386AE8"/>
    <w:rsid w:val="00386B70"/>
    <w:rsid w:val="00390E89"/>
    <w:rsid w:val="00391B1A"/>
    <w:rsid w:val="00391FAA"/>
    <w:rsid w:val="00392415"/>
    <w:rsid w:val="00392631"/>
    <w:rsid w:val="00392A1D"/>
    <w:rsid w:val="00394423"/>
    <w:rsid w:val="00394448"/>
    <w:rsid w:val="00395F98"/>
    <w:rsid w:val="0039619F"/>
    <w:rsid w:val="00396942"/>
    <w:rsid w:val="00396B49"/>
    <w:rsid w:val="00396E3E"/>
    <w:rsid w:val="003977CD"/>
    <w:rsid w:val="003A22C9"/>
    <w:rsid w:val="003A306E"/>
    <w:rsid w:val="003A4313"/>
    <w:rsid w:val="003A4EB5"/>
    <w:rsid w:val="003A53B1"/>
    <w:rsid w:val="003A60DC"/>
    <w:rsid w:val="003A6A46"/>
    <w:rsid w:val="003A7A63"/>
    <w:rsid w:val="003B000C"/>
    <w:rsid w:val="003B0F1D"/>
    <w:rsid w:val="003B4A57"/>
    <w:rsid w:val="003B4D85"/>
    <w:rsid w:val="003B5DAD"/>
    <w:rsid w:val="003B6D97"/>
    <w:rsid w:val="003B770B"/>
    <w:rsid w:val="003C0AD9"/>
    <w:rsid w:val="003C0BDE"/>
    <w:rsid w:val="003C0ED0"/>
    <w:rsid w:val="003C1D49"/>
    <w:rsid w:val="003C35C4"/>
    <w:rsid w:val="003C3781"/>
    <w:rsid w:val="003D00F4"/>
    <w:rsid w:val="003D04A7"/>
    <w:rsid w:val="003D12C2"/>
    <w:rsid w:val="003D1847"/>
    <w:rsid w:val="003D1D4B"/>
    <w:rsid w:val="003D2AF1"/>
    <w:rsid w:val="003D2CAD"/>
    <w:rsid w:val="003D31B9"/>
    <w:rsid w:val="003D3867"/>
    <w:rsid w:val="003D52DA"/>
    <w:rsid w:val="003D6C08"/>
    <w:rsid w:val="003E0586"/>
    <w:rsid w:val="003E0D1A"/>
    <w:rsid w:val="003E15B1"/>
    <w:rsid w:val="003E2DA3"/>
    <w:rsid w:val="003E391D"/>
    <w:rsid w:val="003E5EF2"/>
    <w:rsid w:val="003E799F"/>
    <w:rsid w:val="003F020D"/>
    <w:rsid w:val="003F03D9"/>
    <w:rsid w:val="003F0514"/>
    <w:rsid w:val="003F20A2"/>
    <w:rsid w:val="003F2FBE"/>
    <w:rsid w:val="003F318D"/>
    <w:rsid w:val="003F321F"/>
    <w:rsid w:val="003F3407"/>
    <w:rsid w:val="003F3EAE"/>
    <w:rsid w:val="003F5BAE"/>
    <w:rsid w:val="003F6CCD"/>
    <w:rsid w:val="003F6ED7"/>
    <w:rsid w:val="003F7397"/>
    <w:rsid w:val="00401C84"/>
    <w:rsid w:val="00403210"/>
    <w:rsid w:val="004035BB"/>
    <w:rsid w:val="004035EB"/>
    <w:rsid w:val="0040384E"/>
    <w:rsid w:val="004062E8"/>
    <w:rsid w:val="00407332"/>
    <w:rsid w:val="00407828"/>
    <w:rsid w:val="00412431"/>
    <w:rsid w:val="0041389B"/>
    <w:rsid w:val="00413D8E"/>
    <w:rsid w:val="004140F2"/>
    <w:rsid w:val="0041413E"/>
    <w:rsid w:val="00414FBF"/>
    <w:rsid w:val="004153AC"/>
    <w:rsid w:val="00415535"/>
    <w:rsid w:val="004166F3"/>
    <w:rsid w:val="00417B22"/>
    <w:rsid w:val="00421085"/>
    <w:rsid w:val="004215F5"/>
    <w:rsid w:val="004236E0"/>
    <w:rsid w:val="0042465E"/>
    <w:rsid w:val="00424DF7"/>
    <w:rsid w:val="00425CB7"/>
    <w:rsid w:val="00425CD0"/>
    <w:rsid w:val="00426175"/>
    <w:rsid w:val="00426DFF"/>
    <w:rsid w:val="00427988"/>
    <w:rsid w:val="00427E91"/>
    <w:rsid w:val="00430630"/>
    <w:rsid w:val="00432821"/>
    <w:rsid w:val="00432B76"/>
    <w:rsid w:val="00434D01"/>
    <w:rsid w:val="004351FE"/>
    <w:rsid w:val="00435D26"/>
    <w:rsid w:val="00440C99"/>
    <w:rsid w:val="0044175C"/>
    <w:rsid w:val="004423DD"/>
    <w:rsid w:val="00442E4B"/>
    <w:rsid w:val="00444C6F"/>
    <w:rsid w:val="00445F4D"/>
    <w:rsid w:val="004469A9"/>
    <w:rsid w:val="004503CB"/>
    <w:rsid w:val="004504C0"/>
    <w:rsid w:val="004508C8"/>
    <w:rsid w:val="004545B7"/>
    <w:rsid w:val="004550FB"/>
    <w:rsid w:val="00457073"/>
    <w:rsid w:val="0045714F"/>
    <w:rsid w:val="0046111A"/>
    <w:rsid w:val="00462946"/>
    <w:rsid w:val="00463F43"/>
    <w:rsid w:val="00464557"/>
    <w:rsid w:val="00464B94"/>
    <w:rsid w:val="00465104"/>
    <w:rsid w:val="0046522B"/>
    <w:rsid w:val="004653A8"/>
    <w:rsid w:val="00465A0B"/>
    <w:rsid w:val="004676A6"/>
    <w:rsid w:val="0047077C"/>
    <w:rsid w:val="00470B05"/>
    <w:rsid w:val="0047207C"/>
    <w:rsid w:val="00472CD6"/>
    <w:rsid w:val="004730E0"/>
    <w:rsid w:val="004747F2"/>
    <w:rsid w:val="00474E3C"/>
    <w:rsid w:val="00480A58"/>
    <w:rsid w:val="00481318"/>
    <w:rsid w:val="00481952"/>
    <w:rsid w:val="00482151"/>
    <w:rsid w:val="00483B3C"/>
    <w:rsid w:val="004849B0"/>
    <w:rsid w:val="00485FAD"/>
    <w:rsid w:val="00486A46"/>
    <w:rsid w:val="00487AED"/>
    <w:rsid w:val="00487B67"/>
    <w:rsid w:val="00491EDF"/>
    <w:rsid w:val="0049264D"/>
    <w:rsid w:val="00492A3F"/>
    <w:rsid w:val="00494F62"/>
    <w:rsid w:val="00494F66"/>
    <w:rsid w:val="00497662"/>
    <w:rsid w:val="004A2001"/>
    <w:rsid w:val="004A2EEB"/>
    <w:rsid w:val="004A32C3"/>
    <w:rsid w:val="004A3538"/>
    <w:rsid w:val="004A3590"/>
    <w:rsid w:val="004A59D4"/>
    <w:rsid w:val="004A72CB"/>
    <w:rsid w:val="004B00A7"/>
    <w:rsid w:val="004B25E2"/>
    <w:rsid w:val="004B34D7"/>
    <w:rsid w:val="004B5037"/>
    <w:rsid w:val="004B5B2F"/>
    <w:rsid w:val="004B5D9E"/>
    <w:rsid w:val="004B626A"/>
    <w:rsid w:val="004B660E"/>
    <w:rsid w:val="004B721B"/>
    <w:rsid w:val="004C05BD"/>
    <w:rsid w:val="004C1F0A"/>
    <w:rsid w:val="004C33E4"/>
    <w:rsid w:val="004C3B06"/>
    <w:rsid w:val="004C3F97"/>
    <w:rsid w:val="004C6103"/>
    <w:rsid w:val="004C6A8F"/>
    <w:rsid w:val="004C7EE7"/>
    <w:rsid w:val="004D0DAD"/>
    <w:rsid w:val="004D20E7"/>
    <w:rsid w:val="004D2DEE"/>
    <w:rsid w:val="004D2E1F"/>
    <w:rsid w:val="004D4FCC"/>
    <w:rsid w:val="004D748A"/>
    <w:rsid w:val="004D7C22"/>
    <w:rsid w:val="004D7D93"/>
    <w:rsid w:val="004D7FD9"/>
    <w:rsid w:val="004E1324"/>
    <w:rsid w:val="004E137C"/>
    <w:rsid w:val="004E19A5"/>
    <w:rsid w:val="004E25CB"/>
    <w:rsid w:val="004E37E5"/>
    <w:rsid w:val="004E3FDB"/>
    <w:rsid w:val="004E47FB"/>
    <w:rsid w:val="004E497E"/>
    <w:rsid w:val="004F1F4A"/>
    <w:rsid w:val="004F296D"/>
    <w:rsid w:val="004F508B"/>
    <w:rsid w:val="004F5FC0"/>
    <w:rsid w:val="004F695F"/>
    <w:rsid w:val="004F6CA4"/>
    <w:rsid w:val="004F6E28"/>
    <w:rsid w:val="00500752"/>
    <w:rsid w:val="00500C5C"/>
    <w:rsid w:val="00501189"/>
    <w:rsid w:val="00501912"/>
    <w:rsid w:val="00501A50"/>
    <w:rsid w:val="0050222D"/>
    <w:rsid w:val="00503AF3"/>
    <w:rsid w:val="00504B12"/>
    <w:rsid w:val="0050581D"/>
    <w:rsid w:val="00506702"/>
    <w:rsid w:val="0050696D"/>
    <w:rsid w:val="00510363"/>
    <w:rsid w:val="0051094B"/>
    <w:rsid w:val="00510D9E"/>
    <w:rsid w:val="00510FB9"/>
    <w:rsid w:val="005110D7"/>
    <w:rsid w:val="00511D99"/>
    <w:rsid w:val="005128D3"/>
    <w:rsid w:val="00512F01"/>
    <w:rsid w:val="0051320A"/>
    <w:rsid w:val="005147E8"/>
    <w:rsid w:val="005151BD"/>
    <w:rsid w:val="005154EC"/>
    <w:rsid w:val="005158F2"/>
    <w:rsid w:val="00515CFF"/>
    <w:rsid w:val="00517FD8"/>
    <w:rsid w:val="00521E21"/>
    <w:rsid w:val="00523FC9"/>
    <w:rsid w:val="005241D1"/>
    <w:rsid w:val="00526DFC"/>
    <w:rsid w:val="00526F43"/>
    <w:rsid w:val="00527651"/>
    <w:rsid w:val="005306AF"/>
    <w:rsid w:val="00530B75"/>
    <w:rsid w:val="00531E6D"/>
    <w:rsid w:val="00532244"/>
    <w:rsid w:val="00533C24"/>
    <w:rsid w:val="00534516"/>
    <w:rsid w:val="0053495B"/>
    <w:rsid w:val="00534EA0"/>
    <w:rsid w:val="005350C1"/>
    <w:rsid w:val="005363AB"/>
    <w:rsid w:val="00536F62"/>
    <w:rsid w:val="005373A2"/>
    <w:rsid w:val="005436A2"/>
    <w:rsid w:val="00544EF4"/>
    <w:rsid w:val="00545E53"/>
    <w:rsid w:val="005479D9"/>
    <w:rsid w:val="005509BC"/>
    <w:rsid w:val="00550F09"/>
    <w:rsid w:val="0055141E"/>
    <w:rsid w:val="00554D77"/>
    <w:rsid w:val="005556B5"/>
    <w:rsid w:val="00556B1E"/>
    <w:rsid w:val="00556BD6"/>
    <w:rsid w:val="00556C28"/>
    <w:rsid w:val="005572BD"/>
    <w:rsid w:val="00557A12"/>
    <w:rsid w:val="005602F7"/>
    <w:rsid w:val="00560AC7"/>
    <w:rsid w:val="00560E4C"/>
    <w:rsid w:val="00561AFB"/>
    <w:rsid w:val="00561FA8"/>
    <w:rsid w:val="005635ED"/>
    <w:rsid w:val="00563E51"/>
    <w:rsid w:val="00563E9B"/>
    <w:rsid w:val="00565253"/>
    <w:rsid w:val="005654AC"/>
    <w:rsid w:val="00567168"/>
    <w:rsid w:val="0056731E"/>
    <w:rsid w:val="00570191"/>
    <w:rsid w:val="00570570"/>
    <w:rsid w:val="00570F64"/>
    <w:rsid w:val="005723A6"/>
    <w:rsid w:val="00572512"/>
    <w:rsid w:val="00573EE6"/>
    <w:rsid w:val="005747B9"/>
    <w:rsid w:val="0057547F"/>
    <w:rsid w:val="005754EE"/>
    <w:rsid w:val="0057617E"/>
    <w:rsid w:val="0057634B"/>
    <w:rsid w:val="00576497"/>
    <w:rsid w:val="005777D3"/>
    <w:rsid w:val="005835E7"/>
    <w:rsid w:val="0058397F"/>
    <w:rsid w:val="00583BF8"/>
    <w:rsid w:val="00585BE8"/>
    <w:rsid w:val="00585F33"/>
    <w:rsid w:val="0058689C"/>
    <w:rsid w:val="00587E5D"/>
    <w:rsid w:val="005900D1"/>
    <w:rsid w:val="00591124"/>
    <w:rsid w:val="00597024"/>
    <w:rsid w:val="005A0274"/>
    <w:rsid w:val="005A095C"/>
    <w:rsid w:val="005A1B59"/>
    <w:rsid w:val="005A1D9C"/>
    <w:rsid w:val="005A3047"/>
    <w:rsid w:val="005A39B5"/>
    <w:rsid w:val="005A49DF"/>
    <w:rsid w:val="005A57B3"/>
    <w:rsid w:val="005A669D"/>
    <w:rsid w:val="005A75D8"/>
    <w:rsid w:val="005B2B9D"/>
    <w:rsid w:val="005B4659"/>
    <w:rsid w:val="005B5873"/>
    <w:rsid w:val="005B713E"/>
    <w:rsid w:val="005B7186"/>
    <w:rsid w:val="005B73B6"/>
    <w:rsid w:val="005B787A"/>
    <w:rsid w:val="005C03B6"/>
    <w:rsid w:val="005C1AD0"/>
    <w:rsid w:val="005C348E"/>
    <w:rsid w:val="005C4422"/>
    <w:rsid w:val="005C6162"/>
    <w:rsid w:val="005C68E1"/>
    <w:rsid w:val="005D0354"/>
    <w:rsid w:val="005D1CBF"/>
    <w:rsid w:val="005D1EF9"/>
    <w:rsid w:val="005D3763"/>
    <w:rsid w:val="005D55E1"/>
    <w:rsid w:val="005D6232"/>
    <w:rsid w:val="005D6A55"/>
    <w:rsid w:val="005E19F7"/>
    <w:rsid w:val="005E1BE5"/>
    <w:rsid w:val="005E24BD"/>
    <w:rsid w:val="005E2E0D"/>
    <w:rsid w:val="005E2F7E"/>
    <w:rsid w:val="005E38A0"/>
    <w:rsid w:val="005E3A53"/>
    <w:rsid w:val="005E4F04"/>
    <w:rsid w:val="005E62C2"/>
    <w:rsid w:val="005E6C71"/>
    <w:rsid w:val="005E7AFC"/>
    <w:rsid w:val="005F0963"/>
    <w:rsid w:val="005F1D8B"/>
    <w:rsid w:val="005F2824"/>
    <w:rsid w:val="005F289C"/>
    <w:rsid w:val="005F2EBA"/>
    <w:rsid w:val="005F35ED"/>
    <w:rsid w:val="005F455F"/>
    <w:rsid w:val="005F672A"/>
    <w:rsid w:val="005F6B57"/>
    <w:rsid w:val="005F7812"/>
    <w:rsid w:val="005F7A88"/>
    <w:rsid w:val="00602C1C"/>
    <w:rsid w:val="00603A1A"/>
    <w:rsid w:val="006046D5"/>
    <w:rsid w:val="006049D6"/>
    <w:rsid w:val="00605DAE"/>
    <w:rsid w:val="00606800"/>
    <w:rsid w:val="00607A93"/>
    <w:rsid w:val="00610791"/>
    <w:rsid w:val="00610B6C"/>
    <w:rsid w:val="00610C08"/>
    <w:rsid w:val="0061100F"/>
    <w:rsid w:val="006111E8"/>
    <w:rsid w:val="00611F74"/>
    <w:rsid w:val="00614177"/>
    <w:rsid w:val="006143B6"/>
    <w:rsid w:val="00615772"/>
    <w:rsid w:val="00617A36"/>
    <w:rsid w:val="00617F0E"/>
    <w:rsid w:val="00621256"/>
    <w:rsid w:val="00621DAE"/>
    <w:rsid w:val="00621FCC"/>
    <w:rsid w:val="00622B59"/>
    <w:rsid w:val="00622E4B"/>
    <w:rsid w:val="006255F5"/>
    <w:rsid w:val="00626FC9"/>
    <w:rsid w:val="00627511"/>
    <w:rsid w:val="00630CAC"/>
    <w:rsid w:val="006333DA"/>
    <w:rsid w:val="0063423A"/>
    <w:rsid w:val="00635134"/>
    <w:rsid w:val="006356E2"/>
    <w:rsid w:val="00641D40"/>
    <w:rsid w:val="00642A65"/>
    <w:rsid w:val="00645DCE"/>
    <w:rsid w:val="006462E8"/>
    <w:rsid w:val="006465AC"/>
    <w:rsid w:val="006465BF"/>
    <w:rsid w:val="006468C0"/>
    <w:rsid w:val="00652811"/>
    <w:rsid w:val="00652EB7"/>
    <w:rsid w:val="00653B22"/>
    <w:rsid w:val="00654572"/>
    <w:rsid w:val="006549A1"/>
    <w:rsid w:val="0065655B"/>
    <w:rsid w:val="00657BF4"/>
    <w:rsid w:val="006603FB"/>
    <w:rsid w:val="006607C1"/>
    <w:rsid w:val="006608DF"/>
    <w:rsid w:val="00661103"/>
    <w:rsid w:val="00661E1F"/>
    <w:rsid w:val="006623AC"/>
    <w:rsid w:val="006643D2"/>
    <w:rsid w:val="006678AF"/>
    <w:rsid w:val="006701EF"/>
    <w:rsid w:val="006730E5"/>
    <w:rsid w:val="00673727"/>
    <w:rsid w:val="00673BA5"/>
    <w:rsid w:val="00675186"/>
    <w:rsid w:val="00676701"/>
    <w:rsid w:val="00677083"/>
    <w:rsid w:val="00680058"/>
    <w:rsid w:val="006812A7"/>
    <w:rsid w:val="00681F9F"/>
    <w:rsid w:val="00683174"/>
    <w:rsid w:val="006833F1"/>
    <w:rsid w:val="00684046"/>
    <w:rsid w:val="006840EA"/>
    <w:rsid w:val="006844E2"/>
    <w:rsid w:val="00685267"/>
    <w:rsid w:val="006857C5"/>
    <w:rsid w:val="00686CA0"/>
    <w:rsid w:val="00686E3C"/>
    <w:rsid w:val="006872AE"/>
    <w:rsid w:val="00690082"/>
    <w:rsid w:val="00690252"/>
    <w:rsid w:val="006917B6"/>
    <w:rsid w:val="006917F4"/>
    <w:rsid w:val="00693F06"/>
    <w:rsid w:val="006946BB"/>
    <w:rsid w:val="006951C1"/>
    <w:rsid w:val="006969FA"/>
    <w:rsid w:val="006A1382"/>
    <w:rsid w:val="006A1444"/>
    <w:rsid w:val="006A35D5"/>
    <w:rsid w:val="006A3FE0"/>
    <w:rsid w:val="006A4B9D"/>
    <w:rsid w:val="006A64A1"/>
    <w:rsid w:val="006A6946"/>
    <w:rsid w:val="006A7229"/>
    <w:rsid w:val="006A748A"/>
    <w:rsid w:val="006B059C"/>
    <w:rsid w:val="006B1486"/>
    <w:rsid w:val="006B43EB"/>
    <w:rsid w:val="006B4764"/>
    <w:rsid w:val="006B4879"/>
    <w:rsid w:val="006B6092"/>
    <w:rsid w:val="006B7D99"/>
    <w:rsid w:val="006C0C49"/>
    <w:rsid w:val="006C2BBC"/>
    <w:rsid w:val="006C419E"/>
    <w:rsid w:val="006C4A31"/>
    <w:rsid w:val="006C5AC2"/>
    <w:rsid w:val="006C6AFB"/>
    <w:rsid w:val="006D06A5"/>
    <w:rsid w:val="006D086F"/>
    <w:rsid w:val="006D2735"/>
    <w:rsid w:val="006D2CF3"/>
    <w:rsid w:val="006D4107"/>
    <w:rsid w:val="006D4552"/>
    <w:rsid w:val="006D45B2"/>
    <w:rsid w:val="006D5E8B"/>
    <w:rsid w:val="006D72B0"/>
    <w:rsid w:val="006E0317"/>
    <w:rsid w:val="006E0359"/>
    <w:rsid w:val="006E0FCC"/>
    <w:rsid w:val="006E1553"/>
    <w:rsid w:val="006E1E96"/>
    <w:rsid w:val="006E303C"/>
    <w:rsid w:val="006E5E21"/>
    <w:rsid w:val="006F0108"/>
    <w:rsid w:val="006F09B2"/>
    <w:rsid w:val="006F1CC0"/>
    <w:rsid w:val="006F2371"/>
    <w:rsid w:val="006F2487"/>
    <w:rsid w:val="006F2648"/>
    <w:rsid w:val="006F2C98"/>
    <w:rsid w:val="006F2F10"/>
    <w:rsid w:val="006F3757"/>
    <w:rsid w:val="006F482B"/>
    <w:rsid w:val="006F6311"/>
    <w:rsid w:val="006F6CD6"/>
    <w:rsid w:val="00701158"/>
    <w:rsid w:val="00701952"/>
    <w:rsid w:val="00702556"/>
    <w:rsid w:val="0070277E"/>
    <w:rsid w:val="007035EC"/>
    <w:rsid w:val="00704156"/>
    <w:rsid w:val="0070470E"/>
    <w:rsid w:val="00705514"/>
    <w:rsid w:val="00705807"/>
    <w:rsid w:val="007069FC"/>
    <w:rsid w:val="00707108"/>
    <w:rsid w:val="00707E5C"/>
    <w:rsid w:val="00710BBA"/>
    <w:rsid w:val="00711221"/>
    <w:rsid w:val="00712675"/>
    <w:rsid w:val="00712958"/>
    <w:rsid w:val="00713808"/>
    <w:rsid w:val="00714F25"/>
    <w:rsid w:val="007151B6"/>
    <w:rsid w:val="0071520D"/>
    <w:rsid w:val="00715D9C"/>
    <w:rsid w:val="00715EDB"/>
    <w:rsid w:val="007160D5"/>
    <w:rsid w:val="007163FB"/>
    <w:rsid w:val="00717C2E"/>
    <w:rsid w:val="007204FA"/>
    <w:rsid w:val="007213B3"/>
    <w:rsid w:val="00722962"/>
    <w:rsid w:val="00722D34"/>
    <w:rsid w:val="0072457F"/>
    <w:rsid w:val="00725406"/>
    <w:rsid w:val="0072621B"/>
    <w:rsid w:val="00727E24"/>
    <w:rsid w:val="00730555"/>
    <w:rsid w:val="007312CC"/>
    <w:rsid w:val="00731BB7"/>
    <w:rsid w:val="0073557C"/>
    <w:rsid w:val="00735BC3"/>
    <w:rsid w:val="00736A64"/>
    <w:rsid w:val="00737B0E"/>
    <w:rsid w:val="00737F6A"/>
    <w:rsid w:val="007410B6"/>
    <w:rsid w:val="00742525"/>
    <w:rsid w:val="0074359D"/>
    <w:rsid w:val="0074492D"/>
    <w:rsid w:val="00744C6F"/>
    <w:rsid w:val="007457F6"/>
    <w:rsid w:val="00745ABB"/>
    <w:rsid w:val="007465F0"/>
    <w:rsid w:val="00746E38"/>
    <w:rsid w:val="00747CD5"/>
    <w:rsid w:val="00752819"/>
    <w:rsid w:val="00753B51"/>
    <w:rsid w:val="00756215"/>
    <w:rsid w:val="00756629"/>
    <w:rsid w:val="00756896"/>
    <w:rsid w:val="007575D2"/>
    <w:rsid w:val="00757B4F"/>
    <w:rsid w:val="00757B6A"/>
    <w:rsid w:val="00760928"/>
    <w:rsid w:val="00760C49"/>
    <w:rsid w:val="007610E0"/>
    <w:rsid w:val="007621AA"/>
    <w:rsid w:val="007621BE"/>
    <w:rsid w:val="0076260A"/>
    <w:rsid w:val="00763722"/>
    <w:rsid w:val="00763F18"/>
    <w:rsid w:val="00764A67"/>
    <w:rsid w:val="007656EE"/>
    <w:rsid w:val="00765901"/>
    <w:rsid w:val="00765DF9"/>
    <w:rsid w:val="00770599"/>
    <w:rsid w:val="00770F6B"/>
    <w:rsid w:val="00771560"/>
    <w:rsid w:val="00771883"/>
    <w:rsid w:val="007745F7"/>
    <w:rsid w:val="00774840"/>
    <w:rsid w:val="00776AC0"/>
    <w:rsid w:val="00776BAB"/>
    <w:rsid w:val="00776DC2"/>
    <w:rsid w:val="0077790B"/>
    <w:rsid w:val="00780122"/>
    <w:rsid w:val="0078064F"/>
    <w:rsid w:val="00781391"/>
    <w:rsid w:val="0078214B"/>
    <w:rsid w:val="00782CF0"/>
    <w:rsid w:val="00782D7D"/>
    <w:rsid w:val="0078498A"/>
    <w:rsid w:val="00786C8A"/>
    <w:rsid w:val="007878FE"/>
    <w:rsid w:val="00792207"/>
    <w:rsid w:val="00792B64"/>
    <w:rsid w:val="00792E29"/>
    <w:rsid w:val="0079379A"/>
    <w:rsid w:val="00793930"/>
    <w:rsid w:val="007944C5"/>
    <w:rsid w:val="00794953"/>
    <w:rsid w:val="00794BE6"/>
    <w:rsid w:val="007951A7"/>
    <w:rsid w:val="0079624D"/>
    <w:rsid w:val="007A0208"/>
    <w:rsid w:val="007A0E96"/>
    <w:rsid w:val="007A1F2F"/>
    <w:rsid w:val="007A2A5C"/>
    <w:rsid w:val="007A45AF"/>
    <w:rsid w:val="007A5150"/>
    <w:rsid w:val="007A5373"/>
    <w:rsid w:val="007A5980"/>
    <w:rsid w:val="007A6471"/>
    <w:rsid w:val="007A74ED"/>
    <w:rsid w:val="007A789F"/>
    <w:rsid w:val="007B002C"/>
    <w:rsid w:val="007B1261"/>
    <w:rsid w:val="007B2C63"/>
    <w:rsid w:val="007B2FEB"/>
    <w:rsid w:val="007B75BC"/>
    <w:rsid w:val="007C05E8"/>
    <w:rsid w:val="007C0BD6"/>
    <w:rsid w:val="007C23B4"/>
    <w:rsid w:val="007C3806"/>
    <w:rsid w:val="007C4041"/>
    <w:rsid w:val="007C4506"/>
    <w:rsid w:val="007C4A02"/>
    <w:rsid w:val="007C5739"/>
    <w:rsid w:val="007C5BB7"/>
    <w:rsid w:val="007C6E6B"/>
    <w:rsid w:val="007D07BD"/>
    <w:rsid w:val="007D07D5"/>
    <w:rsid w:val="007D142F"/>
    <w:rsid w:val="007D1C64"/>
    <w:rsid w:val="007D2972"/>
    <w:rsid w:val="007D32DD"/>
    <w:rsid w:val="007D3E5B"/>
    <w:rsid w:val="007D43CE"/>
    <w:rsid w:val="007D6DCE"/>
    <w:rsid w:val="007D72C4"/>
    <w:rsid w:val="007E0C85"/>
    <w:rsid w:val="007E0F41"/>
    <w:rsid w:val="007E1EEF"/>
    <w:rsid w:val="007E2CFE"/>
    <w:rsid w:val="007E30BB"/>
    <w:rsid w:val="007E4139"/>
    <w:rsid w:val="007E59C9"/>
    <w:rsid w:val="007E65BB"/>
    <w:rsid w:val="007E665E"/>
    <w:rsid w:val="007F0072"/>
    <w:rsid w:val="007F1690"/>
    <w:rsid w:val="007F2EB6"/>
    <w:rsid w:val="007F3800"/>
    <w:rsid w:val="007F3E61"/>
    <w:rsid w:val="007F5021"/>
    <w:rsid w:val="007F54C3"/>
    <w:rsid w:val="007F6B9B"/>
    <w:rsid w:val="007F6E97"/>
    <w:rsid w:val="007F6F7F"/>
    <w:rsid w:val="00802949"/>
    <w:rsid w:val="0080301E"/>
    <w:rsid w:val="0080365F"/>
    <w:rsid w:val="008037D5"/>
    <w:rsid w:val="008050D5"/>
    <w:rsid w:val="00806C83"/>
    <w:rsid w:val="00806CC2"/>
    <w:rsid w:val="00810150"/>
    <w:rsid w:val="0081038E"/>
    <w:rsid w:val="008105C7"/>
    <w:rsid w:val="00810703"/>
    <w:rsid w:val="0081184B"/>
    <w:rsid w:val="00812BE5"/>
    <w:rsid w:val="00813470"/>
    <w:rsid w:val="00814319"/>
    <w:rsid w:val="00816D8A"/>
    <w:rsid w:val="00817429"/>
    <w:rsid w:val="00821514"/>
    <w:rsid w:val="00821E35"/>
    <w:rsid w:val="00823EC9"/>
    <w:rsid w:val="00824591"/>
    <w:rsid w:val="00824AED"/>
    <w:rsid w:val="00827116"/>
    <w:rsid w:val="00827758"/>
    <w:rsid w:val="00827820"/>
    <w:rsid w:val="00831384"/>
    <w:rsid w:val="00831B8B"/>
    <w:rsid w:val="00832328"/>
    <w:rsid w:val="008333FA"/>
    <w:rsid w:val="0083378E"/>
    <w:rsid w:val="0083405D"/>
    <w:rsid w:val="008340F1"/>
    <w:rsid w:val="008352D4"/>
    <w:rsid w:val="008355C3"/>
    <w:rsid w:val="00836534"/>
    <w:rsid w:val="00836DB9"/>
    <w:rsid w:val="00837C67"/>
    <w:rsid w:val="00840990"/>
    <w:rsid w:val="00840E2A"/>
    <w:rsid w:val="008415B0"/>
    <w:rsid w:val="008419C2"/>
    <w:rsid w:val="00842028"/>
    <w:rsid w:val="008436B8"/>
    <w:rsid w:val="00843D20"/>
    <w:rsid w:val="00844041"/>
    <w:rsid w:val="008449C1"/>
    <w:rsid w:val="008450F3"/>
    <w:rsid w:val="008460B6"/>
    <w:rsid w:val="008470FD"/>
    <w:rsid w:val="00847A49"/>
    <w:rsid w:val="00850C9D"/>
    <w:rsid w:val="00852B59"/>
    <w:rsid w:val="00853247"/>
    <w:rsid w:val="008555B1"/>
    <w:rsid w:val="00856272"/>
    <w:rsid w:val="008563FF"/>
    <w:rsid w:val="00857663"/>
    <w:rsid w:val="0086018B"/>
    <w:rsid w:val="008611DD"/>
    <w:rsid w:val="008620DE"/>
    <w:rsid w:val="008646A1"/>
    <w:rsid w:val="00866867"/>
    <w:rsid w:val="008704BE"/>
    <w:rsid w:val="00870E42"/>
    <w:rsid w:val="00872257"/>
    <w:rsid w:val="00872532"/>
    <w:rsid w:val="0087430D"/>
    <w:rsid w:val="00874721"/>
    <w:rsid w:val="008748EE"/>
    <w:rsid w:val="008753E6"/>
    <w:rsid w:val="00875F9C"/>
    <w:rsid w:val="0087738C"/>
    <w:rsid w:val="00877A28"/>
    <w:rsid w:val="008802AF"/>
    <w:rsid w:val="008811E5"/>
    <w:rsid w:val="008812FB"/>
    <w:rsid w:val="00881926"/>
    <w:rsid w:val="00881DBA"/>
    <w:rsid w:val="00882334"/>
    <w:rsid w:val="0088318F"/>
    <w:rsid w:val="008831EB"/>
    <w:rsid w:val="0088331D"/>
    <w:rsid w:val="008852B0"/>
    <w:rsid w:val="00885AE7"/>
    <w:rsid w:val="0088649D"/>
    <w:rsid w:val="00886B60"/>
    <w:rsid w:val="00887889"/>
    <w:rsid w:val="00887BD8"/>
    <w:rsid w:val="008920FF"/>
    <w:rsid w:val="008926E8"/>
    <w:rsid w:val="0089298B"/>
    <w:rsid w:val="00892ACE"/>
    <w:rsid w:val="00894F19"/>
    <w:rsid w:val="00895588"/>
    <w:rsid w:val="0089667A"/>
    <w:rsid w:val="00896A10"/>
    <w:rsid w:val="00896BC0"/>
    <w:rsid w:val="008971B5"/>
    <w:rsid w:val="008A3D77"/>
    <w:rsid w:val="008A3F45"/>
    <w:rsid w:val="008A40B8"/>
    <w:rsid w:val="008A5742"/>
    <w:rsid w:val="008A588F"/>
    <w:rsid w:val="008A5D26"/>
    <w:rsid w:val="008A630A"/>
    <w:rsid w:val="008A6353"/>
    <w:rsid w:val="008A6B13"/>
    <w:rsid w:val="008A6ECB"/>
    <w:rsid w:val="008A793B"/>
    <w:rsid w:val="008B066B"/>
    <w:rsid w:val="008B09EC"/>
    <w:rsid w:val="008B0BF9"/>
    <w:rsid w:val="008B2866"/>
    <w:rsid w:val="008B35EE"/>
    <w:rsid w:val="008B37B0"/>
    <w:rsid w:val="008B3859"/>
    <w:rsid w:val="008B4265"/>
    <w:rsid w:val="008B436D"/>
    <w:rsid w:val="008B4E49"/>
    <w:rsid w:val="008B51BE"/>
    <w:rsid w:val="008B5376"/>
    <w:rsid w:val="008B625A"/>
    <w:rsid w:val="008B7712"/>
    <w:rsid w:val="008B78B0"/>
    <w:rsid w:val="008B7B26"/>
    <w:rsid w:val="008C3524"/>
    <w:rsid w:val="008C4061"/>
    <w:rsid w:val="008C4229"/>
    <w:rsid w:val="008C42EC"/>
    <w:rsid w:val="008C5BE0"/>
    <w:rsid w:val="008C7233"/>
    <w:rsid w:val="008D094F"/>
    <w:rsid w:val="008D0E89"/>
    <w:rsid w:val="008D2434"/>
    <w:rsid w:val="008D2AA2"/>
    <w:rsid w:val="008D4072"/>
    <w:rsid w:val="008D4A26"/>
    <w:rsid w:val="008D6A22"/>
    <w:rsid w:val="008E171D"/>
    <w:rsid w:val="008E26DC"/>
    <w:rsid w:val="008E2785"/>
    <w:rsid w:val="008E3C55"/>
    <w:rsid w:val="008E3CAA"/>
    <w:rsid w:val="008E4BE1"/>
    <w:rsid w:val="008E4C15"/>
    <w:rsid w:val="008E52E5"/>
    <w:rsid w:val="008E5C6F"/>
    <w:rsid w:val="008E656B"/>
    <w:rsid w:val="008E78A3"/>
    <w:rsid w:val="008F0654"/>
    <w:rsid w:val="008F06CB"/>
    <w:rsid w:val="008F2E83"/>
    <w:rsid w:val="008F3D29"/>
    <w:rsid w:val="008F5007"/>
    <w:rsid w:val="008F612A"/>
    <w:rsid w:val="008F745E"/>
    <w:rsid w:val="00900CD1"/>
    <w:rsid w:val="00901A7C"/>
    <w:rsid w:val="0090293D"/>
    <w:rsid w:val="009033E9"/>
    <w:rsid w:val="009034DE"/>
    <w:rsid w:val="00903B85"/>
    <w:rsid w:val="00905396"/>
    <w:rsid w:val="0090605D"/>
    <w:rsid w:val="00906419"/>
    <w:rsid w:val="0090717D"/>
    <w:rsid w:val="0090727F"/>
    <w:rsid w:val="009111F6"/>
    <w:rsid w:val="00912502"/>
    <w:rsid w:val="00912889"/>
    <w:rsid w:val="00913A42"/>
    <w:rsid w:val="00913FAB"/>
    <w:rsid w:val="00914167"/>
    <w:rsid w:val="009143DB"/>
    <w:rsid w:val="00915065"/>
    <w:rsid w:val="00917516"/>
    <w:rsid w:val="00917CE5"/>
    <w:rsid w:val="00920892"/>
    <w:rsid w:val="00920E61"/>
    <w:rsid w:val="009210E7"/>
    <w:rsid w:val="009217C0"/>
    <w:rsid w:val="009241F2"/>
    <w:rsid w:val="00924C17"/>
    <w:rsid w:val="00924C3E"/>
    <w:rsid w:val="00924EDD"/>
    <w:rsid w:val="00925241"/>
    <w:rsid w:val="00925CEC"/>
    <w:rsid w:val="00926A3F"/>
    <w:rsid w:val="0092794E"/>
    <w:rsid w:val="00930D30"/>
    <w:rsid w:val="00931A3F"/>
    <w:rsid w:val="009332A2"/>
    <w:rsid w:val="00933941"/>
    <w:rsid w:val="00934852"/>
    <w:rsid w:val="00934920"/>
    <w:rsid w:val="00934A34"/>
    <w:rsid w:val="0093668B"/>
    <w:rsid w:val="00937598"/>
    <w:rsid w:val="0093790B"/>
    <w:rsid w:val="00937EAB"/>
    <w:rsid w:val="0094093B"/>
    <w:rsid w:val="0094252E"/>
    <w:rsid w:val="009429F8"/>
    <w:rsid w:val="00943751"/>
    <w:rsid w:val="009451F3"/>
    <w:rsid w:val="00946DD0"/>
    <w:rsid w:val="009509E6"/>
    <w:rsid w:val="00951946"/>
    <w:rsid w:val="00952018"/>
    <w:rsid w:val="00952800"/>
    <w:rsid w:val="00952EF2"/>
    <w:rsid w:val="0095300D"/>
    <w:rsid w:val="009544BD"/>
    <w:rsid w:val="00955B0B"/>
    <w:rsid w:val="00956812"/>
    <w:rsid w:val="0095719A"/>
    <w:rsid w:val="00960AEB"/>
    <w:rsid w:val="009616E0"/>
    <w:rsid w:val="009623E9"/>
    <w:rsid w:val="00962BBB"/>
    <w:rsid w:val="00963B93"/>
    <w:rsid w:val="00963EEB"/>
    <w:rsid w:val="009648BC"/>
    <w:rsid w:val="00964C2F"/>
    <w:rsid w:val="00965F88"/>
    <w:rsid w:val="0096789D"/>
    <w:rsid w:val="009706D4"/>
    <w:rsid w:val="00973AC7"/>
    <w:rsid w:val="009751D0"/>
    <w:rsid w:val="00976AE8"/>
    <w:rsid w:val="009801FC"/>
    <w:rsid w:val="009802DA"/>
    <w:rsid w:val="009802F1"/>
    <w:rsid w:val="00983E7C"/>
    <w:rsid w:val="00984E03"/>
    <w:rsid w:val="00987E85"/>
    <w:rsid w:val="009926E6"/>
    <w:rsid w:val="0099437A"/>
    <w:rsid w:val="00994EE9"/>
    <w:rsid w:val="009A0D12"/>
    <w:rsid w:val="009A1987"/>
    <w:rsid w:val="009A2BEE"/>
    <w:rsid w:val="009A3B69"/>
    <w:rsid w:val="009A5289"/>
    <w:rsid w:val="009A542B"/>
    <w:rsid w:val="009A7A53"/>
    <w:rsid w:val="009B0402"/>
    <w:rsid w:val="009B0B75"/>
    <w:rsid w:val="009B16DF"/>
    <w:rsid w:val="009B1D43"/>
    <w:rsid w:val="009B389B"/>
    <w:rsid w:val="009B42AD"/>
    <w:rsid w:val="009B4CB2"/>
    <w:rsid w:val="009B61F3"/>
    <w:rsid w:val="009B6701"/>
    <w:rsid w:val="009B6EF7"/>
    <w:rsid w:val="009B7000"/>
    <w:rsid w:val="009B739C"/>
    <w:rsid w:val="009C04EC"/>
    <w:rsid w:val="009C1CE4"/>
    <w:rsid w:val="009C328C"/>
    <w:rsid w:val="009C36D2"/>
    <w:rsid w:val="009C4444"/>
    <w:rsid w:val="009C48D3"/>
    <w:rsid w:val="009C648D"/>
    <w:rsid w:val="009C6D80"/>
    <w:rsid w:val="009C79AD"/>
    <w:rsid w:val="009C7CA6"/>
    <w:rsid w:val="009D24EA"/>
    <w:rsid w:val="009D3316"/>
    <w:rsid w:val="009D362D"/>
    <w:rsid w:val="009D55AA"/>
    <w:rsid w:val="009D6095"/>
    <w:rsid w:val="009E1B8C"/>
    <w:rsid w:val="009E3E77"/>
    <w:rsid w:val="009E3FAB"/>
    <w:rsid w:val="009E518E"/>
    <w:rsid w:val="009E5B3F"/>
    <w:rsid w:val="009E7D90"/>
    <w:rsid w:val="009F0A0B"/>
    <w:rsid w:val="009F1AB0"/>
    <w:rsid w:val="009F501D"/>
    <w:rsid w:val="009F5666"/>
    <w:rsid w:val="009F6698"/>
    <w:rsid w:val="009F7156"/>
    <w:rsid w:val="00A02D7B"/>
    <w:rsid w:val="00A035A2"/>
    <w:rsid w:val="00A039D5"/>
    <w:rsid w:val="00A046AD"/>
    <w:rsid w:val="00A04763"/>
    <w:rsid w:val="00A06DAF"/>
    <w:rsid w:val="00A079C1"/>
    <w:rsid w:val="00A10825"/>
    <w:rsid w:val="00A11BE4"/>
    <w:rsid w:val="00A12520"/>
    <w:rsid w:val="00A130FD"/>
    <w:rsid w:val="00A13598"/>
    <w:rsid w:val="00A13BDA"/>
    <w:rsid w:val="00A13D6D"/>
    <w:rsid w:val="00A14769"/>
    <w:rsid w:val="00A14F29"/>
    <w:rsid w:val="00A154DE"/>
    <w:rsid w:val="00A1607F"/>
    <w:rsid w:val="00A16151"/>
    <w:rsid w:val="00A1698E"/>
    <w:rsid w:val="00A16E8B"/>
    <w:rsid w:val="00A16EC6"/>
    <w:rsid w:val="00A17644"/>
    <w:rsid w:val="00A17C06"/>
    <w:rsid w:val="00A2126E"/>
    <w:rsid w:val="00A21706"/>
    <w:rsid w:val="00A23CA7"/>
    <w:rsid w:val="00A24FCC"/>
    <w:rsid w:val="00A26A90"/>
    <w:rsid w:val="00A26B27"/>
    <w:rsid w:val="00A30E4F"/>
    <w:rsid w:val="00A32253"/>
    <w:rsid w:val="00A32961"/>
    <w:rsid w:val="00A3310E"/>
    <w:rsid w:val="00A333A0"/>
    <w:rsid w:val="00A340A2"/>
    <w:rsid w:val="00A37E70"/>
    <w:rsid w:val="00A40D3D"/>
    <w:rsid w:val="00A437E1"/>
    <w:rsid w:val="00A43B49"/>
    <w:rsid w:val="00A44520"/>
    <w:rsid w:val="00A451B7"/>
    <w:rsid w:val="00A4662E"/>
    <w:rsid w:val="00A46780"/>
    <w:rsid w:val="00A4685E"/>
    <w:rsid w:val="00A50CD4"/>
    <w:rsid w:val="00A50FD5"/>
    <w:rsid w:val="00A51191"/>
    <w:rsid w:val="00A5491F"/>
    <w:rsid w:val="00A54F8B"/>
    <w:rsid w:val="00A550BD"/>
    <w:rsid w:val="00A564FB"/>
    <w:rsid w:val="00A56987"/>
    <w:rsid w:val="00A56D62"/>
    <w:rsid w:val="00A56F07"/>
    <w:rsid w:val="00A5762C"/>
    <w:rsid w:val="00A600FC"/>
    <w:rsid w:val="00A6075D"/>
    <w:rsid w:val="00A60BCA"/>
    <w:rsid w:val="00A638DA"/>
    <w:rsid w:val="00A65B41"/>
    <w:rsid w:val="00A65E00"/>
    <w:rsid w:val="00A66A78"/>
    <w:rsid w:val="00A67138"/>
    <w:rsid w:val="00A700F2"/>
    <w:rsid w:val="00A711FE"/>
    <w:rsid w:val="00A71777"/>
    <w:rsid w:val="00A7436E"/>
    <w:rsid w:val="00A74E96"/>
    <w:rsid w:val="00A75A8E"/>
    <w:rsid w:val="00A80A6B"/>
    <w:rsid w:val="00A81E4E"/>
    <w:rsid w:val="00A824DD"/>
    <w:rsid w:val="00A82C21"/>
    <w:rsid w:val="00A83676"/>
    <w:rsid w:val="00A83B7B"/>
    <w:rsid w:val="00A84274"/>
    <w:rsid w:val="00A850F3"/>
    <w:rsid w:val="00A85A78"/>
    <w:rsid w:val="00A85C4E"/>
    <w:rsid w:val="00A864E3"/>
    <w:rsid w:val="00A90690"/>
    <w:rsid w:val="00A91ECB"/>
    <w:rsid w:val="00A923E9"/>
    <w:rsid w:val="00A9296E"/>
    <w:rsid w:val="00A93FAE"/>
    <w:rsid w:val="00A94574"/>
    <w:rsid w:val="00A95936"/>
    <w:rsid w:val="00A95973"/>
    <w:rsid w:val="00A96265"/>
    <w:rsid w:val="00A97084"/>
    <w:rsid w:val="00AA1C2C"/>
    <w:rsid w:val="00AA35F6"/>
    <w:rsid w:val="00AA5D15"/>
    <w:rsid w:val="00AA667C"/>
    <w:rsid w:val="00AA68B7"/>
    <w:rsid w:val="00AA6AA3"/>
    <w:rsid w:val="00AA6E91"/>
    <w:rsid w:val="00AA7439"/>
    <w:rsid w:val="00AA7D3D"/>
    <w:rsid w:val="00AA7E9A"/>
    <w:rsid w:val="00AB047E"/>
    <w:rsid w:val="00AB0A5E"/>
    <w:rsid w:val="00AB0B0A"/>
    <w:rsid w:val="00AB0B87"/>
    <w:rsid w:val="00AB0BB7"/>
    <w:rsid w:val="00AB22C6"/>
    <w:rsid w:val="00AB2AD0"/>
    <w:rsid w:val="00AB335C"/>
    <w:rsid w:val="00AB4560"/>
    <w:rsid w:val="00AB50E7"/>
    <w:rsid w:val="00AB67FC"/>
    <w:rsid w:val="00AB6B17"/>
    <w:rsid w:val="00AC003B"/>
    <w:rsid w:val="00AC00F2"/>
    <w:rsid w:val="00AC2627"/>
    <w:rsid w:val="00AC2723"/>
    <w:rsid w:val="00AC31B5"/>
    <w:rsid w:val="00AC4E4C"/>
    <w:rsid w:val="00AC4EA1"/>
    <w:rsid w:val="00AC4F53"/>
    <w:rsid w:val="00AC5381"/>
    <w:rsid w:val="00AC5920"/>
    <w:rsid w:val="00AC764F"/>
    <w:rsid w:val="00AD0E65"/>
    <w:rsid w:val="00AD2B5C"/>
    <w:rsid w:val="00AD2BF2"/>
    <w:rsid w:val="00AD4D56"/>
    <w:rsid w:val="00AD4E90"/>
    <w:rsid w:val="00AD5422"/>
    <w:rsid w:val="00AD70E2"/>
    <w:rsid w:val="00AE220A"/>
    <w:rsid w:val="00AE2D38"/>
    <w:rsid w:val="00AE2E83"/>
    <w:rsid w:val="00AE3F8F"/>
    <w:rsid w:val="00AE4179"/>
    <w:rsid w:val="00AE4425"/>
    <w:rsid w:val="00AE4CC9"/>
    <w:rsid w:val="00AE4FBE"/>
    <w:rsid w:val="00AE58D9"/>
    <w:rsid w:val="00AE5F61"/>
    <w:rsid w:val="00AE650F"/>
    <w:rsid w:val="00AE6555"/>
    <w:rsid w:val="00AE6712"/>
    <w:rsid w:val="00AE7D16"/>
    <w:rsid w:val="00AF2841"/>
    <w:rsid w:val="00AF3BC1"/>
    <w:rsid w:val="00AF4444"/>
    <w:rsid w:val="00AF4CAA"/>
    <w:rsid w:val="00AF571A"/>
    <w:rsid w:val="00AF60A0"/>
    <w:rsid w:val="00AF67FC"/>
    <w:rsid w:val="00AF6AA8"/>
    <w:rsid w:val="00AF6E23"/>
    <w:rsid w:val="00AF7DF5"/>
    <w:rsid w:val="00B006E5"/>
    <w:rsid w:val="00B018A1"/>
    <w:rsid w:val="00B024C2"/>
    <w:rsid w:val="00B04BFF"/>
    <w:rsid w:val="00B06D0E"/>
    <w:rsid w:val="00B07700"/>
    <w:rsid w:val="00B07F40"/>
    <w:rsid w:val="00B11A44"/>
    <w:rsid w:val="00B1376A"/>
    <w:rsid w:val="00B13921"/>
    <w:rsid w:val="00B13D93"/>
    <w:rsid w:val="00B14420"/>
    <w:rsid w:val="00B1510E"/>
    <w:rsid w:val="00B1528C"/>
    <w:rsid w:val="00B15F83"/>
    <w:rsid w:val="00B161C3"/>
    <w:rsid w:val="00B16ACD"/>
    <w:rsid w:val="00B16FF1"/>
    <w:rsid w:val="00B21487"/>
    <w:rsid w:val="00B21872"/>
    <w:rsid w:val="00B21CD3"/>
    <w:rsid w:val="00B232D1"/>
    <w:rsid w:val="00B235DF"/>
    <w:rsid w:val="00B2442A"/>
    <w:rsid w:val="00B24591"/>
    <w:rsid w:val="00B24DB5"/>
    <w:rsid w:val="00B26378"/>
    <w:rsid w:val="00B27023"/>
    <w:rsid w:val="00B270D4"/>
    <w:rsid w:val="00B27A23"/>
    <w:rsid w:val="00B31F9E"/>
    <w:rsid w:val="00B3268F"/>
    <w:rsid w:val="00B327AD"/>
    <w:rsid w:val="00B32C2C"/>
    <w:rsid w:val="00B33A1A"/>
    <w:rsid w:val="00B33E6C"/>
    <w:rsid w:val="00B34D94"/>
    <w:rsid w:val="00B371CC"/>
    <w:rsid w:val="00B41CD9"/>
    <w:rsid w:val="00B42527"/>
    <w:rsid w:val="00B427E6"/>
    <w:rsid w:val="00B428A6"/>
    <w:rsid w:val="00B42E95"/>
    <w:rsid w:val="00B43E1F"/>
    <w:rsid w:val="00B449B4"/>
    <w:rsid w:val="00B45651"/>
    <w:rsid w:val="00B45FBC"/>
    <w:rsid w:val="00B465E8"/>
    <w:rsid w:val="00B46BF8"/>
    <w:rsid w:val="00B509E0"/>
    <w:rsid w:val="00B51695"/>
    <w:rsid w:val="00B51A7D"/>
    <w:rsid w:val="00B52F8E"/>
    <w:rsid w:val="00B53054"/>
    <w:rsid w:val="00B535C2"/>
    <w:rsid w:val="00B53769"/>
    <w:rsid w:val="00B537C0"/>
    <w:rsid w:val="00B53FDD"/>
    <w:rsid w:val="00B55544"/>
    <w:rsid w:val="00B56115"/>
    <w:rsid w:val="00B57B4F"/>
    <w:rsid w:val="00B621A8"/>
    <w:rsid w:val="00B63483"/>
    <w:rsid w:val="00B634C7"/>
    <w:rsid w:val="00B63F65"/>
    <w:rsid w:val="00B642FC"/>
    <w:rsid w:val="00B64759"/>
    <w:rsid w:val="00B64D26"/>
    <w:rsid w:val="00B64FBB"/>
    <w:rsid w:val="00B70E22"/>
    <w:rsid w:val="00B751D2"/>
    <w:rsid w:val="00B75B8D"/>
    <w:rsid w:val="00B76AEC"/>
    <w:rsid w:val="00B774CB"/>
    <w:rsid w:val="00B77976"/>
    <w:rsid w:val="00B80402"/>
    <w:rsid w:val="00B80B9A"/>
    <w:rsid w:val="00B8302F"/>
    <w:rsid w:val="00B830B7"/>
    <w:rsid w:val="00B842CA"/>
    <w:rsid w:val="00B848EA"/>
    <w:rsid w:val="00B84AA7"/>
    <w:rsid w:val="00B84B2B"/>
    <w:rsid w:val="00B84BAD"/>
    <w:rsid w:val="00B85641"/>
    <w:rsid w:val="00B867DA"/>
    <w:rsid w:val="00B90500"/>
    <w:rsid w:val="00B9176C"/>
    <w:rsid w:val="00B9192F"/>
    <w:rsid w:val="00B92EFD"/>
    <w:rsid w:val="00B935A4"/>
    <w:rsid w:val="00B938ED"/>
    <w:rsid w:val="00B94F4B"/>
    <w:rsid w:val="00B95769"/>
    <w:rsid w:val="00B95A95"/>
    <w:rsid w:val="00BA17FB"/>
    <w:rsid w:val="00BA249D"/>
    <w:rsid w:val="00BA3068"/>
    <w:rsid w:val="00BA3659"/>
    <w:rsid w:val="00BA36D7"/>
    <w:rsid w:val="00BA561A"/>
    <w:rsid w:val="00BA686F"/>
    <w:rsid w:val="00BB06A5"/>
    <w:rsid w:val="00BB0DC6"/>
    <w:rsid w:val="00BB15E4"/>
    <w:rsid w:val="00BB1E19"/>
    <w:rsid w:val="00BB1F68"/>
    <w:rsid w:val="00BB21D1"/>
    <w:rsid w:val="00BB29F7"/>
    <w:rsid w:val="00BB32F2"/>
    <w:rsid w:val="00BB4338"/>
    <w:rsid w:val="00BB4A83"/>
    <w:rsid w:val="00BB58C3"/>
    <w:rsid w:val="00BB5FCC"/>
    <w:rsid w:val="00BB6C0E"/>
    <w:rsid w:val="00BB7B38"/>
    <w:rsid w:val="00BC0D70"/>
    <w:rsid w:val="00BC11E5"/>
    <w:rsid w:val="00BC26B5"/>
    <w:rsid w:val="00BC2B91"/>
    <w:rsid w:val="00BC3CD6"/>
    <w:rsid w:val="00BC456F"/>
    <w:rsid w:val="00BC4BC6"/>
    <w:rsid w:val="00BC52FD"/>
    <w:rsid w:val="00BC6E62"/>
    <w:rsid w:val="00BC703E"/>
    <w:rsid w:val="00BC7443"/>
    <w:rsid w:val="00BC77A9"/>
    <w:rsid w:val="00BD0648"/>
    <w:rsid w:val="00BD1040"/>
    <w:rsid w:val="00BD23E2"/>
    <w:rsid w:val="00BD34AA"/>
    <w:rsid w:val="00BD34B4"/>
    <w:rsid w:val="00BD413A"/>
    <w:rsid w:val="00BD4368"/>
    <w:rsid w:val="00BD5173"/>
    <w:rsid w:val="00BD52D2"/>
    <w:rsid w:val="00BD7FAC"/>
    <w:rsid w:val="00BE0C44"/>
    <w:rsid w:val="00BE1B8B"/>
    <w:rsid w:val="00BE2A18"/>
    <w:rsid w:val="00BE2C01"/>
    <w:rsid w:val="00BE2C4D"/>
    <w:rsid w:val="00BE3BE5"/>
    <w:rsid w:val="00BE41EC"/>
    <w:rsid w:val="00BE56FB"/>
    <w:rsid w:val="00BE70B2"/>
    <w:rsid w:val="00BF0E3A"/>
    <w:rsid w:val="00BF23C0"/>
    <w:rsid w:val="00BF39FD"/>
    <w:rsid w:val="00BF3BB5"/>
    <w:rsid w:val="00BF3DDE"/>
    <w:rsid w:val="00BF513E"/>
    <w:rsid w:val="00BF6525"/>
    <w:rsid w:val="00BF6589"/>
    <w:rsid w:val="00BF6F7F"/>
    <w:rsid w:val="00C00647"/>
    <w:rsid w:val="00C014DA"/>
    <w:rsid w:val="00C0186A"/>
    <w:rsid w:val="00C024C9"/>
    <w:rsid w:val="00C02764"/>
    <w:rsid w:val="00C0374D"/>
    <w:rsid w:val="00C04CEF"/>
    <w:rsid w:val="00C0662F"/>
    <w:rsid w:val="00C06D53"/>
    <w:rsid w:val="00C109F8"/>
    <w:rsid w:val="00C10D4B"/>
    <w:rsid w:val="00C11943"/>
    <w:rsid w:val="00C12167"/>
    <w:rsid w:val="00C12E96"/>
    <w:rsid w:val="00C14763"/>
    <w:rsid w:val="00C16141"/>
    <w:rsid w:val="00C17615"/>
    <w:rsid w:val="00C21437"/>
    <w:rsid w:val="00C2229A"/>
    <w:rsid w:val="00C2363F"/>
    <w:rsid w:val="00C236C8"/>
    <w:rsid w:val="00C2386B"/>
    <w:rsid w:val="00C23BAB"/>
    <w:rsid w:val="00C24B00"/>
    <w:rsid w:val="00C256B4"/>
    <w:rsid w:val="00C25E37"/>
    <w:rsid w:val="00C260B1"/>
    <w:rsid w:val="00C26674"/>
    <w:rsid w:val="00C26E56"/>
    <w:rsid w:val="00C31406"/>
    <w:rsid w:val="00C3262F"/>
    <w:rsid w:val="00C3292D"/>
    <w:rsid w:val="00C337AF"/>
    <w:rsid w:val="00C37194"/>
    <w:rsid w:val="00C40637"/>
    <w:rsid w:val="00C40F6C"/>
    <w:rsid w:val="00C4282A"/>
    <w:rsid w:val="00C44426"/>
    <w:rsid w:val="00C445F3"/>
    <w:rsid w:val="00C451F4"/>
    <w:rsid w:val="00C45EB1"/>
    <w:rsid w:val="00C46147"/>
    <w:rsid w:val="00C478C4"/>
    <w:rsid w:val="00C47C0C"/>
    <w:rsid w:val="00C50097"/>
    <w:rsid w:val="00C51194"/>
    <w:rsid w:val="00C5174F"/>
    <w:rsid w:val="00C521EB"/>
    <w:rsid w:val="00C52631"/>
    <w:rsid w:val="00C53DC7"/>
    <w:rsid w:val="00C5462C"/>
    <w:rsid w:val="00C5476A"/>
    <w:rsid w:val="00C54A3A"/>
    <w:rsid w:val="00C55566"/>
    <w:rsid w:val="00C56448"/>
    <w:rsid w:val="00C57282"/>
    <w:rsid w:val="00C572F1"/>
    <w:rsid w:val="00C6065D"/>
    <w:rsid w:val="00C60E17"/>
    <w:rsid w:val="00C61249"/>
    <w:rsid w:val="00C633CC"/>
    <w:rsid w:val="00C63C25"/>
    <w:rsid w:val="00C63C91"/>
    <w:rsid w:val="00C641F9"/>
    <w:rsid w:val="00C667BE"/>
    <w:rsid w:val="00C66BB6"/>
    <w:rsid w:val="00C6766B"/>
    <w:rsid w:val="00C72223"/>
    <w:rsid w:val="00C72554"/>
    <w:rsid w:val="00C736A6"/>
    <w:rsid w:val="00C7373E"/>
    <w:rsid w:val="00C760BA"/>
    <w:rsid w:val="00C76417"/>
    <w:rsid w:val="00C7726F"/>
    <w:rsid w:val="00C8027B"/>
    <w:rsid w:val="00C81BF3"/>
    <w:rsid w:val="00C823DA"/>
    <w:rsid w:val="00C8259F"/>
    <w:rsid w:val="00C82746"/>
    <w:rsid w:val="00C8312F"/>
    <w:rsid w:val="00C84C47"/>
    <w:rsid w:val="00C84EE6"/>
    <w:rsid w:val="00C858A4"/>
    <w:rsid w:val="00C86AFA"/>
    <w:rsid w:val="00C93D9A"/>
    <w:rsid w:val="00C96002"/>
    <w:rsid w:val="00C96D06"/>
    <w:rsid w:val="00C97A87"/>
    <w:rsid w:val="00C97E03"/>
    <w:rsid w:val="00CA1F6F"/>
    <w:rsid w:val="00CA57C0"/>
    <w:rsid w:val="00CA6874"/>
    <w:rsid w:val="00CA6B30"/>
    <w:rsid w:val="00CB0FA3"/>
    <w:rsid w:val="00CB0FC5"/>
    <w:rsid w:val="00CB18D0"/>
    <w:rsid w:val="00CB1C8A"/>
    <w:rsid w:val="00CB24F5"/>
    <w:rsid w:val="00CB2663"/>
    <w:rsid w:val="00CB28CE"/>
    <w:rsid w:val="00CB2C57"/>
    <w:rsid w:val="00CB3BBE"/>
    <w:rsid w:val="00CB59E9"/>
    <w:rsid w:val="00CC0398"/>
    <w:rsid w:val="00CC044E"/>
    <w:rsid w:val="00CC0D6A"/>
    <w:rsid w:val="00CC27F1"/>
    <w:rsid w:val="00CC36A8"/>
    <w:rsid w:val="00CC3831"/>
    <w:rsid w:val="00CC387A"/>
    <w:rsid w:val="00CC3E3D"/>
    <w:rsid w:val="00CC519B"/>
    <w:rsid w:val="00CC7447"/>
    <w:rsid w:val="00CC7BF7"/>
    <w:rsid w:val="00CD12C1"/>
    <w:rsid w:val="00CD1A40"/>
    <w:rsid w:val="00CD1D2F"/>
    <w:rsid w:val="00CD214E"/>
    <w:rsid w:val="00CD2701"/>
    <w:rsid w:val="00CD46FA"/>
    <w:rsid w:val="00CD5973"/>
    <w:rsid w:val="00CD7BBC"/>
    <w:rsid w:val="00CD7DDA"/>
    <w:rsid w:val="00CE31A6"/>
    <w:rsid w:val="00CE3442"/>
    <w:rsid w:val="00CE490D"/>
    <w:rsid w:val="00CE78CE"/>
    <w:rsid w:val="00CF09AA"/>
    <w:rsid w:val="00CF1969"/>
    <w:rsid w:val="00CF384B"/>
    <w:rsid w:val="00CF3E87"/>
    <w:rsid w:val="00CF4813"/>
    <w:rsid w:val="00CF5233"/>
    <w:rsid w:val="00CF5FDF"/>
    <w:rsid w:val="00CF605D"/>
    <w:rsid w:val="00CF6EE1"/>
    <w:rsid w:val="00CF7417"/>
    <w:rsid w:val="00D009A2"/>
    <w:rsid w:val="00D01B36"/>
    <w:rsid w:val="00D029B8"/>
    <w:rsid w:val="00D02E02"/>
    <w:rsid w:val="00D02ED2"/>
    <w:rsid w:val="00D02F60"/>
    <w:rsid w:val="00D03DCB"/>
    <w:rsid w:val="00D0464E"/>
    <w:rsid w:val="00D04A96"/>
    <w:rsid w:val="00D05688"/>
    <w:rsid w:val="00D05A0F"/>
    <w:rsid w:val="00D07A7B"/>
    <w:rsid w:val="00D07EC0"/>
    <w:rsid w:val="00D100F3"/>
    <w:rsid w:val="00D10E06"/>
    <w:rsid w:val="00D111FE"/>
    <w:rsid w:val="00D11B32"/>
    <w:rsid w:val="00D145A6"/>
    <w:rsid w:val="00D15197"/>
    <w:rsid w:val="00D16820"/>
    <w:rsid w:val="00D1685C"/>
    <w:rsid w:val="00D169C8"/>
    <w:rsid w:val="00D16A10"/>
    <w:rsid w:val="00D16A8F"/>
    <w:rsid w:val="00D1793F"/>
    <w:rsid w:val="00D17DB9"/>
    <w:rsid w:val="00D21709"/>
    <w:rsid w:val="00D22AF5"/>
    <w:rsid w:val="00D235EA"/>
    <w:rsid w:val="00D247A9"/>
    <w:rsid w:val="00D30FBB"/>
    <w:rsid w:val="00D32721"/>
    <w:rsid w:val="00D328DC"/>
    <w:rsid w:val="00D33387"/>
    <w:rsid w:val="00D35E53"/>
    <w:rsid w:val="00D402FB"/>
    <w:rsid w:val="00D42631"/>
    <w:rsid w:val="00D43155"/>
    <w:rsid w:val="00D43FD1"/>
    <w:rsid w:val="00D45914"/>
    <w:rsid w:val="00D46E25"/>
    <w:rsid w:val="00D46F52"/>
    <w:rsid w:val="00D47777"/>
    <w:rsid w:val="00D47D7A"/>
    <w:rsid w:val="00D50ABD"/>
    <w:rsid w:val="00D51302"/>
    <w:rsid w:val="00D53BA8"/>
    <w:rsid w:val="00D55290"/>
    <w:rsid w:val="00D55C28"/>
    <w:rsid w:val="00D56784"/>
    <w:rsid w:val="00D57791"/>
    <w:rsid w:val="00D6046A"/>
    <w:rsid w:val="00D61E48"/>
    <w:rsid w:val="00D62870"/>
    <w:rsid w:val="00D63D7E"/>
    <w:rsid w:val="00D646A8"/>
    <w:rsid w:val="00D64BD2"/>
    <w:rsid w:val="00D655D9"/>
    <w:rsid w:val="00D65872"/>
    <w:rsid w:val="00D662D6"/>
    <w:rsid w:val="00D66CEE"/>
    <w:rsid w:val="00D6730C"/>
    <w:rsid w:val="00D676F3"/>
    <w:rsid w:val="00D70EF5"/>
    <w:rsid w:val="00D71024"/>
    <w:rsid w:val="00D71A25"/>
    <w:rsid w:val="00D71FCF"/>
    <w:rsid w:val="00D72A54"/>
    <w:rsid w:val="00D72CC1"/>
    <w:rsid w:val="00D73109"/>
    <w:rsid w:val="00D74A07"/>
    <w:rsid w:val="00D74B20"/>
    <w:rsid w:val="00D75CFA"/>
    <w:rsid w:val="00D76D59"/>
    <w:rsid w:val="00D76EC9"/>
    <w:rsid w:val="00D80E7D"/>
    <w:rsid w:val="00D80FC7"/>
    <w:rsid w:val="00D81397"/>
    <w:rsid w:val="00D813B2"/>
    <w:rsid w:val="00D848B9"/>
    <w:rsid w:val="00D84BF1"/>
    <w:rsid w:val="00D85144"/>
    <w:rsid w:val="00D85B42"/>
    <w:rsid w:val="00D85CE9"/>
    <w:rsid w:val="00D860E5"/>
    <w:rsid w:val="00D9027C"/>
    <w:rsid w:val="00D90E69"/>
    <w:rsid w:val="00D90F09"/>
    <w:rsid w:val="00D91368"/>
    <w:rsid w:val="00D93040"/>
    <w:rsid w:val="00D93106"/>
    <w:rsid w:val="00D933E9"/>
    <w:rsid w:val="00D94974"/>
    <w:rsid w:val="00D9505D"/>
    <w:rsid w:val="00D953D0"/>
    <w:rsid w:val="00D959F5"/>
    <w:rsid w:val="00D959FF"/>
    <w:rsid w:val="00D96884"/>
    <w:rsid w:val="00D97609"/>
    <w:rsid w:val="00D9767E"/>
    <w:rsid w:val="00DA0C48"/>
    <w:rsid w:val="00DA3FDD"/>
    <w:rsid w:val="00DA44DA"/>
    <w:rsid w:val="00DA6D03"/>
    <w:rsid w:val="00DA7017"/>
    <w:rsid w:val="00DA7028"/>
    <w:rsid w:val="00DA7604"/>
    <w:rsid w:val="00DA7AF8"/>
    <w:rsid w:val="00DB0A46"/>
    <w:rsid w:val="00DB1AD2"/>
    <w:rsid w:val="00DB2A11"/>
    <w:rsid w:val="00DB2B58"/>
    <w:rsid w:val="00DB49FD"/>
    <w:rsid w:val="00DB5206"/>
    <w:rsid w:val="00DB6276"/>
    <w:rsid w:val="00DB63F5"/>
    <w:rsid w:val="00DB6BDE"/>
    <w:rsid w:val="00DC0060"/>
    <w:rsid w:val="00DC06BF"/>
    <w:rsid w:val="00DC1C6B"/>
    <w:rsid w:val="00DC1CAE"/>
    <w:rsid w:val="00DC2C2E"/>
    <w:rsid w:val="00DC4948"/>
    <w:rsid w:val="00DC4AF0"/>
    <w:rsid w:val="00DC5B08"/>
    <w:rsid w:val="00DC7886"/>
    <w:rsid w:val="00DC7C75"/>
    <w:rsid w:val="00DD0A90"/>
    <w:rsid w:val="00DD0CF2"/>
    <w:rsid w:val="00DD2E54"/>
    <w:rsid w:val="00DD421C"/>
    <w:rsid w:val="00DD5372"/>
    <w:rsid w:val="00DD6DDD"/>
    <w:rsid w:val="00DE1554"/>
    <w:rsid w:val="00DE2901"/>
    <w:rsid w:val="00DE39C4"/>
    <w:rsid w:val="00DE590F"/>
    <w:rsid w:val="00DE6D48"/>
    <w:rsid w:val="00DE6F31"/>
    <w:rsid w:val="00DE78A1"/>
    <w:rsid w:val="00DE7B07"/>
    <w:rsid w:val="00DE7DC1"/>
    <w:rsid w:val="00DE7FD8"/>
    <w:rsid w:val="00DF04C1"/>
    <w:rsid w:val="00DF164E"/>
    <w:rsid w:val="00DF3F7E"/>
    <w:rsid w:val="00DF3FBE"/>
    <w:rsid w:val="00DF62B8"/>
    <w:rsid w:val="00DF7648"/>
    <w:rsid w:val="00DF78A9"/>
    <w:rsid w:val="00E0026D"/>
    <w:rsid w:val="00E00E29"/>
    <w:rsid w:val="00E01701"/>
    <w:rsid w:val="00E0212C"/>
    <w:rsid w:val="00E02BAB"/>
    <w:rsid w:val="00E02BBC"/>
    <w:rsid w:val="00E04ABD"/>
    <w:rsid w:val="00E04CEB"/>
    <w:rsid w:val="00E060BC"/>
    <w:rsid w:val="00E0766F"/>
    <w:rsid w:val="00E07839"/>
    <w:rsid w:val="00E07A5C"/>
    <w:rsid w:val="00E10B1E"/>
    <w:rsid w:val="00E11420"/>
    <w:rsid w:val="00E132FB"/>
    <w:rsid w:val="00E154D6"/>
    <w:rsid w:val="00E155B1"/>
    <w:rsid w:val="00E16828"/>
    <w:rsid w:val="00E16C5F"/>
    <w:rsid w:val="00E170B7"/>
    <w:rsid w:val="00E177DD"/>
    <w:rsid w:val="00E20900"/>
    <w:rsid w:val="00E20C7F"/>
    <w:rsid w:val="00E20D73"/>
    <w:rsid w:val="00E21C58"/>
    <w:rsid w:val="00E22144"/>
    <w:rsid w:val="00E2396E"/>
    <w:rsid w:val="00E24728"/>
    <w:rsid w:val="00E2558F"/>
    <w:rsid w:val="00E276AC"/>
    <w:rsid w:val="00E310C3"/>
    <w:rsid w:val="00E31165"/>
    <w:rsid w:val="00E315CB"/>
    <w:rsid w:val="00E3345F"/>
    <w:rsid w:val="00E34A35"/>
    <w:rsid w:val="00E34C6A"/>
    <w:rsid w:val="00E35BC4"/>
    <w:rsid w:val="00E36E23"/>
    <w:rsid w:val="00E3797F"/>
    <w:rsid w:val="00E37C2F"/>
    <w:rsid w:val="00E401B6"/>
    <w:rsid w:val="00E407CE"/>
    <w:rsid w:val="00E41C28"/>
    <w:rsid w:val="00E4209F"/>
    <w:rsid w:val="00E42963"/>
    <w:rsid w:val="00E4381C"/>
    <w:rsid w:val="00E43B60"/>
    <w:rsid w:val="00E43F42"/>
    <w:rsid w:val="00E45787"/>
    <w:rsid w:val="00E46277"/>
    <w:rsid w:val="00E46308"/>
    <w:rsid w:val="00E46D75"/>
    <w:rsid w:val="00E50045"/>
    <w:rsid w:val="00E50B2C"/>
    <w:rsid w:val="00E50C48"/>
    <w:rsid w:val="00E50EE1"/>
    <w:rsid w:val="00E51E17"/>
    <w:rsid w:val="00E52BF8"/>
    <w:rsid w:val="00E52DAB"/>
    <w:rsid w:val="00E539B0"/>
    <w:rsid w:val="00E5562F"/>
    <w:rsid w:val="00E55994"/>
    <w:rsid w:val="00E561F0"/>
    <w:rsid w:val="00E57C3F"/>
    <w:rsid w:val="00E60606"/>
    <w:rsid w:val="00E60720"/>
    <w:rsid w:val="00E60C66"/>
    <w:rsid w:val="00E6164D"/>
    <w:rsid w:val="00E618C9"/>
    <w:rsid w:val="00E62027"/>
    <w:rsid w:val="00E62774"/>
    <w:rsid w:val="00E6307C"/>
    <w:rsid w:val="00E636FA"/>
    <w:rsid w:val="00E63919"/>
    <w:rsid w:val="00E63998"/>
    <w:rsid w:val="00E651E1"/>
    <w:rsid w:val="00E65BCB"/>
    <w:rsid w:val="00E66B0C"/>
    <w:rsid w:val="00E66C50"/>
    <w:rsid w:val="00E670C7"/>
    <w:rsid w:val="00E679D3"/>
    <w:rsid w:val="00E707E7"/>
    <w:rsid w:val="00E71208"/>
    <w:rsid w:val="00E71444"/>
    <w:rsid w:val="00E71C91"/>
    <w:rsid w:val="00E720A1"/>
    <w:rsid w:val="00E75DDA"/>
    <w:rsid w:val="00E76DCB"/>
    <w:rsid w:val="00E773E8"/>
    <w:rsid w:val="00E775E2"/>
    <w:rsid w:val="00E8209D"/>
    <w:rsid w:val="00E82509"/>
    <w:rsid w:val="00E835CF"/>
    <w:rsid w:val="00E83ADD"/>
    <w:rsid w:val="00E8465C"/>
    <w:rsid w:val="00E84F38"/>
    <w:rsid w:val="00E85623"/>
    <w:rsid w:val="00E85DA4"/>
    <w:rsid w:val="00E85E50"/>
    <w:rsid w:val="00E86DDE"/>
    <w:rsid w:val="00E87441"/>
    <w:rsid w:val="00E87A3F"/>
    <w:rsid w:val="00E9119B"/>
    <w:rsid w:val="00E91717"/>
    <w:rsid w:val="00E91FAE"/>
    <w:rsid w:val="00E962FF"/>
    <w:rsid w:val="00E966D7"/>
    <w:rsid w:val="00E96E3F"/>
    <w:rsid w:val="00E97792"/>
    <w:rsid w:val="00E978FE"/>
    <w:rsid w:val="00EA270C"/>
    <w:rsid w:val="00EA4974"/>
    <w:rsid w:val="00EA532E"/>
    <w:rsid w:val="00EA5CD4"/>
    <w:rsid w:val="00EB06D9"/>
    <w:rsid w:val="00EB192B"/>
    <w:rsid w:val="00EB19ED"/>
    <w:rsid w:val="00EB1CAB"/>
    <w:rsid w:val="00EB3961"/>
    <w:rsid w:val="00EB3FF9"/>
    <w:rsid w:val="00EB50EA"/>
    <w:rsid w:val="00EB542E"/>
    <w:rsid w:val="00EC04FC"/>
    <w:rsid w:val="00EC0F5A"/>
    <w:rsid w:val="00EC2945"/>
    <w:rsid w:val="00EC3DD6"/>
    <w:rsid w:val="00EC4265"/>
    <w:rsid w:val="00EC4CEB"/>
    <w:rsid w:val="00EC53D7"/>
    <w:rsid w:val="00EC5FD5"/>
    <w:rsid w:val="00EC659E"/>
    <w:rsid w:val="00EC6769"/>
    <w:rsid w:val="00EC6D75"/>
    <w:rsid w:val="00ED0DEF"/>
    <w:rsid w:val="00ED0DF8"/>
    <w:rsid w:val="00ED12A0"/>
    <w:rsid w:val="00ED2072"/>
    <w:rsid w:val="00ED2AE0"/>
    <w:rsid w:val="00ED3EF7"/>
    <w:rsid w:val="00ED4D96"/>
    <w:rsid w:val="00ED51A2"/>
    <w:rsid w:val="00ED5553"/>
    <w:rsid w:val="00ED5E36"/>
    <w:rsid w:val="00ED669B"/>
    <w:rsid w:val="00ED6961"/>
    <w:rsid w:val="00ED6C8B"/>
    <w:rsid w:val="00EE12BF"/>
    <w:rsid w:val="00EE2D3F"/>
    <w:rsid w:val="00EE509A"/>
    <w:rsid w:val="00EF0B96"/>
    <w:rsid w:val="00EF2AAA"/>
    <w:rsid w:val="00EF3486"/>
    <w:rsid w:val="00EF40CA"/>
    <w:rsid w:val="00EF47AF"/>
    <w:rsid w:val="00EF53B6"/>
    <w:rsid w:val="00EF702F"/>
    <w:rsid w:val="00F00B73"/>
    <w:rsid w:val="00F0244D"/>
    <w:rsid w:val="00F02CA9"/>
    <w:rsid w:val="00F04542"/>
    <w:rsid w:val="00F04879"/>
    <w:rsid w:val="00F10FE8"/>
    <w:rsid w:val="00F115CA"/>
    <w:rsid w:val="00F135CC"/>
    <w:rsid w:val="00F14478"/>
    <w:rsid w:val="00F14817"/>
    <w:rsid w:val="00F14EBA"/>
    <w:rsid w:val="00F1510F"/>
    <w:rsid w:val="00F1533A"/>
    <w:rsid w:val="00F15E5A"/>
    <w:rsid w:val="00F16427"/>
    <w:rsid w:val="00F16C74"/>
    <w:rsid w:val="00F174DD"/>
    <w:rsid w:val="00F17F0A"/>
    <w:rsid w:val="00F20443"/>
    <w:rsid w:val="00F2668F"/>
    <w:rsid w:val="00F2742F"/>
    <w:rsid w:val="00F2753B"/>
    <w:rsid w:val="00F33F8B"/>
    <w:rsid w:val="00F3409D"/>
    <w:rsid w:val="00F340B2"/>
    <w:rsid w:val="00F343AF"/>
    <w:rsid w:val="00F36656"/>
    <w:rsid w:val="00F37825"/>
    <w:rsid w:val="00F41D87"/>
    <w:rsid w:val="00F423C5"/>
    <w:rsid w:val="00F426B5"/>
    <w:rsid w:val="00F43390"/>
    <w:rsid w:val="00F43F9D"/>
    <w:rsid w:val="00F443B2"/>
    <w:rsid w:val="00F45257"/>
    <w:rsid w:val="00F458D8"/>
    <w:rsid w:val="00F46ABE"/>
    <w:rsid w:val="00F47739"/>
    <w:rsid w:val="00F50237"/>
    <w:rsid w:val="00F50E54"/>
    <w:rsid w:val="00F51900"/>
    <w:rsid w:val="00F530D7"/>
    <w:rsid w:val="00F53596"/>
    <w:rsid w:val="00F55BA8"/>
    <w:rsid w:val="00F55DB1"/>
    <w:rsid w:val="00F56ACA"/>
    <w:rsid w:val="00F600FE"/>
    <w:rsid w:val="00F601B4"/>
    <w:rsid w:val="00F604DB"/>
    <w:rsid w:val="00F61048"/>
    <w:rsid w:val="00F6131D"/>
    <w:rsid w:val="00F62E4D"/>
    <w:rsid w:val="00F66B34"/>
    <w:rsid w:val="00F675B9"/>
    <w:rsid w:val="00F71199"/>
    <w:rsid w:val="00F711C9"/>
    <w:rsid w:val="00F71D5A"/>
    <w:rsid w:val="00F724FC"/>
    <w:rsid w:val="00F74C59"/>
    <w:rsid w:val="00F7567C"/>
    <w:rsid w:val="00F75C3A"/>
    <w:rsid w:val="00F81AA4"/>
    <w:rsid w:val="00F8210C"/>
    <w:rsid w:val="00F82155"/>
    <w:rsid w:val="00F82E30"/>
    <w:rsid w:val="00F831CB"/>
    <w:rsid w:val="00F848A3"/>
    <w:rsid w:val="00F84ACF"/>
    <w:rsid w:val="00F85742"/>
    <w:rsid w:val="00F85BF8"/>
    <w:rsid w:val="00F871CE"/>
    <w:rsid w:val="00F87802"/>
    <w:rsid w:val="00F87CBA"/>
    <w:rsid w:val="00F87D8E"/>
    <w:rsid w:val="00F90782"/>
    <w:rsid w:val="00F907DE"/>
    <w:rsid w:val="00F90851"/>
    <w:rsid w:val="00F9121F"/>
    <w:rsid w:val="00F92C0A"/>
    <w:rsid w:val="00F9374C"/>
    <w:rsid w:val="00F9415B"/>
    <w:rsid w:val="00F953F8"/>
    <w:rsid w:val="00F956F8"/>
    <w:rsid w:val="00F95760"/>
    <w:rsid w:val="00F977C9"/>
    <w:rsid w:val="00F97B44"/>
    <w:rsid w:val="00FA072E"/>
    <w:rsid w:val="00FA08E8"/>
    <w:rsid w:val="00FA13C2"/>
    <w:rsid w:val="00FA19B7"/>
    <w:rsid w:val="00FA28DC"/>
    <w:rsid w:val="00FA543D"/>
    <w:rsid w:val="00FA61BB"/>
    <w:rsid w:val="00FA6399"/>
    <w:rsid w:val="00FA7F1C"/>
    <w:rsid w:val="00FA7F91"/>
    <w:rsid w:val="00FB121C"/>
    <w:rsid w:val="00FB1CDD"/>
    <w:rsid w:val="00FB1FBF"/>
    <w:rsid w:val="00FB2C2F"/>
    <w:rsid w:val="00FB305C"/>
    <w:rsid w:val="00FB32E6"/>
    <w:rsid w:val="00FB3547"/>
    <w:rsid w:val="00FB3695"/>
    <w:rsid w:val="00FB6CC6"/>
    <w:rsid w:val="00FC2E3D"/>
    <w:rsid w:val="00FC3562"/>
    <w:rsid w:val="00FC3BDE"/>
    <w:rsid w:val="00FC4A99"/>
    <w:rsid w:val="00FC5311"/>
    <w:rsid w:val="00FD1503"/>
    <w:rsid w:val="00FD1DBE"/>
    <w:rsid w:val="00FD25A7"/>
    <w:rsid w:val="00FD27B6"/>
    <w:rsid w:val="00FD3689"/>
    <w:rsid w:val="00FD3CD0"/>
    <w:rsid w:val="00FD42A3"/>
    <w:rsid w:val="00FD4F24"/>
    <w:rsid w:val="00FD5613"/>
    <w:rsid w:val="00FD5CF2"/>
    <w:rsid w:val="00FD64A7"/>
    <w:rsid w:val="00FD7468"/>
    <w:rsid w:val="00FD7CE0"/>
    <w:rsid w:val="00FE0374"/>
    <w:rsid w:val="00FE03A3"/>
    <w:rsid w:val="00FE0B3B"/>
    <w:rsid w:val="00FE1BE2"/>
    <w:rsid w:val="00FE4DEC"/>
    <w:rsid w:val="00FE5665"/>
    <w:rsid w:val="00FE6747"/>
    <w:rsid w:val="00FE730A"/>
    <w:rsid w:val="00FF07DA"/>
    <w:rsid w:val="00FF1DD7"/>
    <w:rsid w:val="00FF4358"/>
    <w:rsid w:val="00FF4453"/>
    <w:rsid w:val="00FF57DF"/>
    <w:rsid w:val="00FF5D04"/>
    <w:rsid w:val="00FF73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6DBB0A"/>
  <w15:docId w15:val="{D66CE4CF-CB82-40D5-8A85-EE1DAA915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F724FC"/>
    <w:rPr>
      <w:rFonts w:ascii="Times New Roman" w:hAnsi="Times New Roman" w:cs="Arial"/>
      <w:sz w:val="24"/>
    </w:rPr>
  </w:style>
  <w:style w:type="character" w:styleId="Hipercze">
    <w:name w:val="Hyperlink"/>
    <w:uiPriority w:val="99"/>
    <w:semiHidden/>
    <w:unhideWhenUsed/>
    <w:rsid w:val="0041389B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9241F2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6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07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1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99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81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591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904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5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51693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17544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3344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9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8652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3124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3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854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kop\AppData\Roaming\Microsoft\Szablony\Szablon%20aktu%20prawnego%204_0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8B262FD21064EF1A7D32A2B93ECC5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9C05345-3044-4EA9-BABF-09B27A2ADB33}"/>
      </w:docPartPr>
      <w:docPartBody>
        <w:p w:rsidR="00BE0BFD" w:rsidRDefault="002376DA" w:rsidP="002376DA">
          <w:pPr>
            <w:pStyle w:val="98B262FD21064EF1A7D32A2B93ECC543"/>
          </w:pPr>
          <w:r>
            <w:rPr>
              <w:rStyle w:val="Tekstzastpczy"/>
            </w:rPr>
            <w:t>&lt;data wydania aktu&gt;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6DA"/>
    <w:rsid w:val="002376DA"/>
    <w:rsid w:val="006941AE"/>
    <w:rsid w:val="009243AA"/>
    <w:rsid w:val="00B15081"/>
    <w:rsid w:val="00B356FD"/>
    <w:rsid w:val="00B82B8D"/>
    <w:rsid w:val="00BD3267"/>
    <w:rsid w:val="00BE0BFD"/>
    <w:rsid w:val="00CF1B4D"/>
    <w:rsid w:val="00FA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376DA"/>
    <w:rPr>
      <w:color w:val="808080"/>
    </w:rPr>
  </w:style>
  <w:style w:type="paragraph" w:customStyle="1" w:styleId="98B262FD21064EF1A7D32A2B93ECC543">
    <w:name w:val="98B262FD21064EF1A7D32A2B93ECC543"/>
    <w:rsid w:val="002376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DBBFAFB-6D15-4EFB-AA9C-38F9B7D3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46</TotalTime>
  <Pages>1</Pages>
  <Words>5124</Words>
  <Characters>30750</Characters>
  <Application>Microsoft Office Word</Application>
  <DocSecurity>0</DocSecurity>
  <Lines>256</Lines>
  <Paragraphs>71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35803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MSWiA</dc:creator>
  <cp:keywords/>
  <cp:lastModifiedBy>DP</cp:lastModifiedBy>
  <cp:revision>12</cp:revision>
  <cp:lastPrinted>2026-10-13T09:32:00Z</cp:lastPrinted>
  <dcterms:created xsi:type="dcterms:W3CDTF">2026-10-13T11:26:00Z</dcterms:created>
  <dcterms:modified xsi:type="dcterms:W3CDTF">2026-10-19T10:36:00Z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